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6273C0EB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66056">
        <w:rPr>
          <w:rFonts w:ascii="Comic Sans MS" w:hAnsi="Comic Sans MS"/>
          <w:sz w:val="20"/>
          <w:szCs w:val="20"/>
        </w:rPr>
        <w:t>20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7A2CA7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028E775B" w14:textId="2E859B80" w:rsidR="00F31031" w:rsidRPr="00DF1D2E" w:rsidRDefault="00F31031" w:rsidP="00DD1662">
            <w:pPr>
              <w:rPr>
                <w:rFonts w:ascii="Calibri" w:hAnsi="Calibri" w:cs="Calibri"/>
              </w:rPr>
            </w:pPr>
          </w:p>
          <w:p w14:paraId="6A719719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Spelling: </w:t>
            </w:r>
          </w:p>
          <w:p w14:paraId="006EEB08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</w:rPr>
            </w:pPr>
          </w:p>
          <w:p w14:paraId="688F63A4" w14:textId="41A68AE0" w:rsidR="00DD1662" w:rsidRPr="00DF1D2E" w:rsidRDefault="00F31031" w:rsidP="00F31031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 xml:space="preserve">Word lists have been added on to spelling shed, it is </w:t>
            </w:r>
            <w:r w:rsidR="00DF1D2E">
              <w:rPr>
                <w:rFonts w:ascii="Calibri" w:hAnsi="Calibri" w:cs="Calibri"/>
              </w:rPr>
              <w:t>recommended</w:t>
            </w:r>
            <w:r w:rsidRPr="00DF1D2E">
              <w:rPr>
                <w:rFonts w:ascii="Calibri" w:hAnsi="Calibri" w:cs="Calibri"/>
              </w:rPr>
              <w:t xml:space="preserve"> to play 2 games of each list each day.</w:t>
            </w: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4605879D" w:rsidR="00DD1662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5D3074F0" w14:textId="27031266" w:rsidR="00B77FAC" w:rsidRDefault="00B77FAC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BE5AC85" w14:textId="7070B959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Using the Pie Corbett Talk for Writing Booklet can you complete one activity a day – by the end of the week you should have completed activities 1-5.</w:t>
            </w:r>
          </w:p>
          <w:p w14:paraId="2F838AB6" w14:textId="646D39DD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262DF458" w14:textId="79340E6B" w:rsidR="00FE3501" w:rsidRPr="00B77FAC" w:rsidRDefault="00B77FAC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B77FAC">
              <w:rPr>
                <w:rFonts w:ascii="Calibri" w:hAnsi="Calibri" w:cs="Calibri"/>
                <w:b/>
                <w:bCs/>
                <w:color w:val="00B050"/>
              </w:rPr>
              <w:t>Further work:</w:t>
            </w:r>
          </w:p>
          <w:p w14:paraId="5D1A0FB6" w14:textId="4BD9A83C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7817EDF2" w14:textId="23A49568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If you would like to do some grammar activities, use the link below to find the English grammar lessons.</w:t>
            </w:r>
          </w:p>
          <w:p w14:paraId="7A234280" w14:textId="35BB1958" w:rsid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0C761766" w14:textId="77777777" w:rsidR="00B77FAC" w:rsidRDefault="00B77FAC" w:rsidP="00B77FAC">
            <w:hyperlink r:id="rId11" w:history="1">
              <w:r>
                <w:rPr>
                  <w:rStyle w:val="Hyperlink"/>
                </w:rPr>
                <w:t>https://www.bbc.co.uk/bitesize/tags/zncsscw/year-6-lessons/1</w:t>
              </w:r>
            </w:hyperlink>
          </w:p>
          <w:p w14:paraId="65C80DB9" w14:textId="77777777" w:rsidR="00B77FAC" w:rsidRPr="00B77FAC" w:rsidRDefault="00B77FAC" w:rsidP="00DD1662">
            <w:pPr>
              <w:rPr>
                <w:rFonts w:ascii="Calibri" w:hAnsi="Calibri" w:cs="Calibri"/>
                <w:color w:val="000000" w:themeColor="text1"/>
              </w:rPr>
            </w:pPr>
          </w:p>
          <w:p w14:paraId="3EE50ECC" w14:textId="1CC25C41" w:rsidR="00CB4F68" w:rsidRPr="00DF1D2E" w:rsidRDefault="00CB4F68" w:rsidP="007279DC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E17F828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Monday-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Written methods worksheet- choose challenge A, B or C.</w:t>
            </w:r>
          </w:p>
          <w:p w14:paraId="78981EA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EDDAE55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Tuesday-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Short Multiplication worksheet- choose challenge A, B or C.</w:t>
            </w:r>
          </w:p>
          <w:p w14:paraId="1975EAD7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BBF0C9A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Wednesday–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Long multiplication worksheet- choose challenge A, B or C.</w:t>
            </w:r>
          </w:p>
          <w:p w14:paraId="4B534942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52E5698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Thursday-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Short division worksheet- choose challenge A, B or C.</w:t>
            </w:r>
          </w:p>
          <w:p w14:paraId="6DBCFB74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0607831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Friday–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Complete the Long division worksheet- choose challenge A, B or C.</w:t>
            </w:r>
          </w:p>
          <w:p w14:paraId="693D8749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87BEB9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450AB5AF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10A112" w14:textId="46E8D7B6" w:rsidR="00CB4F68" w:rsidRPr="00D87B84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569D3E5F" w14:textId="77777777" w:rsidR="00B77FAC" w:rsidRDefault="00B77FAC" w:rsidP="00B77FAC">
            <w:r>
              <w:t xml:space="preserve">Use the following link to access the BBC Lessons which are starting this week </w:t>
            </w:r>
            <w:hyperlink r:id="rId12" w:history="1">
              <w:r w:rsidRPr="001454EA">
                <w:rPr>
                  <w:rStyle w:val="Hyperlink"/>
                </w:rPr>
                <w:t>https://www.bbc.co.uk/bitesize/tags/zncsscw/year-6-lessons/1</w:t>
              </w:r>
            </w:hyperlink>
          </w:p>
          <w:p w14:paraId="52D2E17B" w14:textId="77777777" w:rsidR="00B77FAC" w:rsidRDefault="00B77FAC" w:rsidP="00B77FAC"/>
          <w:p w14:paraId="0036271B" w14:textId="28EF27D2" w:rsidR="00B77FAC" w:rsidRDefault="00B77FAC" w:rsidP="00B77FAC">
            <w:r>
              <w:t xml:space="preserve">Can you participate in the following </w:t>
            </w:r>
            <w:proofErr w:type="gramStart"/>
            <w:r>
              <w:t>lessons:</w:t>
            </w:r>
            <w:proofErr w:type="gramEnd"/>
          </w:p>
          <w:p w14:paraId="28B77CA3" w14:textId="77777777" w:rsidR="00B77FAC" w:rsidRDefault="00B77FAC" w:rsidP="00B77FAC"/>
          <w:p w14:paraId="70D487DF" w14:textId="52B6B333" w:rsidR="00B77FAC" w:rsidRDefault="00B77FAC" w:rsidP="00B77FAC">
            <w:r>
              <w:t>History lesson: Who were the Ancient Egyptians?</w:t>
            </w:r>
          </w:p>
          <w:p w14:paraId="5992A94C" w14:textId="40570EF9" w:rsidR="00B77FAC" w:rsidRDefault="00B77FAC" w:rsidP="00B77FAC">
            <w:r>
              <w:t>Geography lesson: Introduction to settlements</w:t>
            </w:r>
          </w:p>
          <w:p w14:paraId="5428B4D4" w14:textId="5BD342CE" w:rsidR="00B77FAC" w:rsidRDefault="00B77FAC" w:rsidP="00B77FAC">
            <w:r>
              <w:t>Science lesson: The solar system</w:t>
            </w:r>
          </w:p>
          <w:p w14:paraId="65D22248" w14:textId="19573448" w:rsidR="004F6EEA" w:rsidRPr="00965324" w:rsidRDefault="004F6EEA" w:rsidP="007279D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2A572A97" w14:textId="63CF57BF" w:rsidR="00130ACA" w:rsidRPr="00130ACA" w:rsidRDefault="00130ACA" w:rsidP="00130ACA">
            <w:pPr>
              <w:rPr>
                <w:rFonts w:asciiTheme="minorHAnsi" w:hAnsiTheme="minorHAnsi" w:cstheme="minorHAnsi"/>
              </w:rPr>
            </w:pP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Create a colour chart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 and label each colour in French. Then </w:t>
            </w: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give at least 3 examples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 of how two colours mixed together create a brand new one (still in French!).   </w:t>
            </w:r>
            <w:proofErr w:type="spellStart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eg</w:t>
            </w:r>
            <w:proofErr w:type="spell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: “</w:t>
            </w:r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 xml:space="preserve">bleu + jaune = </w:t>
            </w:r>
            <w:proofErr w:type="gramStart"/>
            <w:r w:rsidRPr="00130ACA">
              <w:rPr>
                <w:rFonts w:asciiTheme="minorHAnsi" w:hAnsiTheme="minorHAnsi" w:cstheme="minorHAns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vert”</w:t>
            </w:r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[</w:t>
            </w:r>
            <w:proofErr w:type="spellStart"/>
            <w:proofErr w:type="gram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blue+yellow</w:t>
            </w:r>
            <w:proofErr w:type="spellEnd"/>
            <w:r w:rsidRPr="00130ACA">
              <w:rPr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</w:rPr>
              <w:t>=green]. </w:t>
            </w:r>
          </w:p>
          <w:p w14:paraId="6C77B601" w14:textId="77777777" w:rsidR="00837E2C" w:rsidRPr="00965324" w:rsidRDefault="00837E2C" w:rsidP="007279D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7A2CA7" w:rsidP="00220A5D">
            <w:hyperlink r:id="rId13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4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5408D84B" w14:textId="30FFF589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 xml:space="preserve">Find out about Andy Warhol’s artwork on this website: </w:t>
            </w:r>
          </w:p>
          <w:p w14:paraId="341968D5" w14:textId="7777777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</w:p>
          <w:p w14:paraId="40D89E1D" w14:textId="667B5E56" w:rsidR="00130ACA" w:rsidRPr="00CF5CF0" w:rsidRDefault="007A2CA7" w:rsidP="00130ACA">
            <w:pPr>
              <w:rPr>
                <w:rFonts w:asciiTheme="minorHAnsi" w:hAnsiTheme="minorHAnsi" w:cstheme="minorHAnsi"/>
              </w:rPr>
            </w:pPr>
            <w:hyperlink r:id="rId15" w:history="1">
              <w:r w:rsidR="00130ACA" w:rsidRPr="00CF5CF0">
                <w:rPr>
                  <w:rStyle w:val="Hyperlink"/>
                  <w:rFonts w:asciiTheme="minorHAnsi" w:hAnsiTheme="minorHAnsi" w:cstheme="minorHAnsi"/>
                </w:rPr>
                <w:t>https://www.tate.org.uk/kids/make/paint-draw/make-pop-art-warhol</w:t>
              </w:r>
            </w:hyperlink>
          </w:p>
          <w:p w14:paraId="25DEF3B8" w14:textId="7FB20A90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</w:p>
          <w:p w14:paraId="338B0BC7" w14:textId="0960BB8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 xml:space="preserve">Use </w:t>
            </w:r>
            <w:r w:rsidR="004F71E4" w:rsidRPr="00CF5CF0">
              <w:rPr>
                <w:rFonts w:asciiTheme="minorHAnsi" w:hAnsiTheme="minorHAnsi" w:cstheme="minorHAnsi"/>
              </w:rPr>
              <w:t>his work to inspire you to</w:t>
            </w:r>
            <w:r w:rsidRPr="00CF5CF0">
              <w:rPr>
                <w:rFonts w:asciiTheme="minorHAnsi" w:hAnsiTheme="minorHAnsi" w:cstheme="minorHAnsi"/>
              </w:rPr>
              <w:t xml:space="preserve"> create your own piece of artwork. The examples are: </w:t>
            </w:r>
          </w:p>
          <w:p w14:paraId="1F5EFA2A" w14:textId="77777777" w:rsidR="00130ACA" w:rsidRPr="00CF5CF0" w:rsidRDefault="00130ACA" w:rsidP="00130ACA">
            <w:pPr>
              <w:rPr>
                <w:rFonts w:asciiTheme="minorHAnsi" w:hAnsiTheme="minorHAnsi" w:cstheme="minorHAnsi"/>
              </w:rPr>
            </w:pPr>
            <w:r w:rsidRPr="00CF5CF0">
              <w:rPr>
                <w:rFonts w:asciiTheme="minorHAnsi" w:hAnsiTheme="minorHAnsi" w:cstheme="minorHAnsi"/>
              </w:rPr>
              <w:t>- Design your own soup can.</w:t>
            </w:r>
          </w:p>
          <w:p w14:paraId="3714E5D2" w14:textId="0A829B7B" w:rsidR="00CB4F68" w:rsidRPr="00130ACA" w:rsidRDefault="00130ACA" w:rsidP="00130ACA">
            <w:r w:rsidRPr="00CF5CF0">
              <w:rPr>
                <w:rFonts w:asciiTheme="minorHAnsi" w:hAnsiTheme="minorHAnsi" w:cstheme="minorHAnsi"/>
              </w:rPr>
              <w:t>- Make a selfie artwork.</w:t>
            </w:r>
          </w:p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9F0D1" w14:textId="77777777" w:rsidR="007A2CA7" w:rsidRDefault="007A2CA7" w:rsidP="006B51AB">
      <w:r>
        <w:separator/>
      </w:r>
    </w:p>
  </w:endnote>
  <w:endnote w:type="continuationSeparator" w:id="0">
    <w:p w14:paraId="15F7E9D6" w14:textId="77777777" w:rsidR="007A2CA7" w:rsidRDefault="007A2CA7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038DE" w14:textId="77777777" w:rsidR="007A2CA7" w:rsidRDefault="007A2CA7" w:rsidP="006B51AB">
      <w:r>
        <w:separator/>
      </w:r>
    </w:p>
  </w:footnote>
  <w:footnote w:type="continuationSeparator" w:id="0">
    <w:p w14:paraId="036D82F0" w14:textId="77777777" w:rsidR="007A2CA7" w:rsidRDefault="007A2CA7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13072"/>
    <w:rsid w:val="00220A5D"/>
    <w:rsid w:val="00220D61"/>
    <w:rsid w:val="002244CB"/>
    <w:rsid w:val="00230D0E"/>
    <w:rsid w:val="00231350"/>
    <w:rsid w:val="00234B3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073A1"/>
    <w:rsid w:val="004147B5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7793"/>
    <w:rsid w:val="00521182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2CA7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77FAC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056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family.gonoodle.com/channels/zumba-kid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lessons/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ate.org.uk/kids/make/paint-draw/make-pop-art-warhol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youtube.com/user/thebodycoach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13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6</cp:revision>
  <dcterms:created xsi:type="dcterms:W3CDTF">2020-04-16T20:11:00Z</dcterms:created>
  <dcterms:modified xsi:type="dcterms:W3CDTF">2020-04-17T13:33:00Z</dcterms:modified>
</cp:coreProperties>
</file>