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1D43B7">
        <w:rPr>
          <w:rFonts w:ascii="Comic Sans MS" w:hAnsi="Comic Sans MS"/>
          <w:sz w:val="20"/>
          <w:szCs w:val="20"/>
        </w:rPr>
        <w:t>St Edmund’s</w:t>
      </w:r>
      <w:r w:rsidRPr="001D43B7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1D43B7">
        <w:rPr>
          <w:rFonts w:ascii="Comic Sans MS" w:hAnsi="Comic Sans MS"/>
          <w:sz w:val="20"/>
          <w:szCs w:val="20"/>
        </w:rPr>
        <w:t xml:space="preserve"> Catholic Primary School</w:t>
      </w:r>
      <w:r w:rsidRPr="001D43B7">
        <w:rPr>
          <w:rFonts w:ascii="Comic Sans MS" w:hAnsi="Comic Sans MS"/>
          <w:sz w:val="20"/>
          <w:szCs w:val="20"/>
        </w:rPr>
        <w:t>s</w:t>
      </w:r>
    </w:p>
    <w:p w14:paraId="0E77C752" w14:textId="7405EF81" w:rsidR="00490AE9" w:rsidRPr="001D43B7" w:rsidRDefault="00306497" w:rsidP="006B51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 20</w:t>
      </w:r>
      <w:r w:rsidR="00934377" w:rsidRPr="001D43B7">
        <w:rPr>
          <w:rFonts w:ascii="Comic Sans MS" w:hAnsi="Comic Sans MS"/>
          <w:sz w:val="20"/>
          <w:szCs w:val="20"/>
        </w:rPr>
        <w:t>.04</w:t>
      </w:r>
      <w:r w:rsidR="0084523D" w:rsidRPr="001D43B7">
        <w:rPr>
          <w:rFonts w:ascii="Comic Sans MS" w:hAnsi="Comic Sans MS"/>
          <w:sz w:val="20"/>
          <w:szCs w:val="20"/>
        </w:rPr>
        <w:t>.20</w:t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>Year group:</w:t>
      </w:r>
      <w:r w:rsidR="0084523D" w:rsidRPr="001D43B7">
        <w:rPr>
          <w:rFonts w:ascii="Comic Sans MS" w:hAnsi="Comic Sans MS"/>
          <w:sz w:val="20"/>
          <w:szCs w:val="20"/>
        </w:rPr>
        <w:t xml:space="preserve"> </w:t>
      </w:r>
      <w:r w:rsidR="00EE2C59" w:rsidRPr="001D43B7">
        <w:rPr>
          <w:rFonts w:ascii="Comic Sans MS" w:hAnsi="Comic Sans MS"/>
          <w:sz w:val="20"/>
          <w:szCs w:val="20"/>
        </w:rPr>
        <w:t>4/5</w:t>
      </w:r>
    </w:p>
    <w:p w14:paraId="24265BE6" w14:textId="77777777" w:rsidR="00F47089" w:rsidRPr="001D43B7" w:rsidRDefault="00DC2F97" w:rsidP="0095600D">
      <w:pPr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Below are </w:t>
      </w:r>
      <w:r w:rsidRPr="001D43B7">
        <w:rPr>
          <w:rFonts w:ascii="Comic Sans MS" w:hAnsi="Comic Sans MS"/>
          <w:b/>
          <w:bCs/>
          <w:sz w:val="20"/>
          <w:szCs w:val="20"/>
        </w:rPr>
        <w:t>some suggestions</w:t>
      </w:r>
      <w:r w:rsidRPr="001D43B7">
        <w:rPr>
          <w:rFonts w:ascii="Comic Sans MS" w:hAnsi="Comic Sans MS"/>
          <w:sz w:val="20"/>
          <w:szCs w:val="20"/>
        </w:rPr>
        <w:t xml:space="preserve"> for learning</w:t>
      </w:r>
      <w:r w:rsidR="00CB4F68" w:rsidRPr="001D43B7">
        <w:rPr>
          <w:rFonts w:ascii="Comic Sans MS" w:hAnsi="Comic Sans MS"/>
          <w:sz w:val="20"/>
          <w:szCs w:val="20"/>
        </w:rPr>
        <w:t xml:space="preserve"> that</w:t>
      </w:r>
      <w:r w:rsidRPr="001D43B7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1D43B7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1D43B7">
        <w:rPr>
          <w:rFonts w:ascii="Comic Sans MS" w:hAnsi="Comic Sans MS"/>
          <w:sz w:val="20"/>
          <w:szCs w:val="20"/>
        </w:rPr>
        <w:t xml:space="preserve"> recommend </w:t>
      </w:r>
      <w:r w:rsidR="00E97ABE" w:rsidRPr="001D43B7">
        <w:rPr>
          <w:rFonts w:ascii="Comic Sans MS" w:hAnsi="Comic Sans MS"/>
          <w:sz w:val="20"/>
          <w:szCs w:val="20"/>
        </w:rPr>
        <w:t>that the children stay in t</w:t>
      </w:r>
      <w:r w:rsidR="00CB4F68" w:rsidRPr="001D43B7">
        <w:rPr>
          <w:rFonts w:ascii="Comic Sans MS" w:hAnsi="Comic Sans MS"/>
          <w:sz w:val="20"/>
          <w:szCs w:val="20"/>
        </w:rPr>
        <w:t>ouch with their learning using</w:t>
      </w:r>
      <w:r w:rsidR="00E97ABE" w:rsidRPr="001D43B7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1D43B7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1D43B7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1D43B7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1D43B7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1D43B7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6EA056DB" w14:textId="77777777" w:rsidR="00F53C21" w:rsidRPr="001D43B7" w:rsidRDefault="00F53C21" w:rsidP="003053AA">
      <w:pPr>
        <w:pStyle w:val="Default"/>
        <w:rPr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8" w:history="1">
        <w:r w:rsidR="003053AA" w:rsidRPr="001D43B7">
          <w:rPr>
            <w:rStyle w:val="Hyperlink"/>
            <w:sz w:val="20"/>
            <w:szCs w:val="20"/>
          </w:rPr>
          <w:t>homelearning@st-edmunds.suffolk.sch.uk</w:t>
        </w:r>
      </w:hyperlink>
    </w:p>
    <w:p w14:paraId="18310CD7" w14:textId="77777777" w:rsidR="003053AA" w:rsidRPr="001D43B7" w:rsidRDefault="003053AA" w:rsidP="003053AA">
      <w:pPr>
        <w:pStyle w:val="Default"/>
        <w:rPr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1D43B7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1D43B7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2C98A6F9" w14:textId="4DD4E74A" w:rsidR="00306497" w:rsidRPr="00306497" w:rsidRDefault="00306497" w:rsidP="00B1214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Letter writing: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Create a story using this ‘story starter’ </w:t>
            </w:r>
            <w:hyperlink r:id="rId9" w:history="1">
              <w:r w:rsidRPr="00306497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LINK</w:t>
              </w:r>
            </w:hyperlink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. Think about who the audience for your story might be. How will you present your story? Perhaps you can make a story book to share with someone in your family.</w:t>
            </w:r>
          </w:p>
          <w:p w14:paraId="0D5B1F53" w14:textId="73DE1F1B" w:rsidR="00B12142" w:rsidRPr="001D43B7" w:rsidRDefault="00B12142" w:rsidP="00B121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Reading: </w:t>
            </w:r>
            <w:r w:rsidRPr="001D43B7">
              <w:rPr>
                <w:rFonts w:asciiTheme="minorHAnsi" w:hAnsiTheme="minorHAnsi" w:cstheme="minorHAnsi"/>
                <w:sz w:val="20"/>
                <w:szCs w:val="20"/>
              </w:rPr>
              <w:t xml:space="preserve">Please </w:t>
            </w:r>
            <w:r w:rsidR="00306497">
              <w:rPr>
                <w:rFonts w:asciiTheme="minorHAnsi" w:hAnsiTheme="minorHAnsi" w:cstheme="minorHAnsi"/>
                <w:sz w:val="20"/>
                <w:szCs w:val="20"/>
              </w:rPr>
              <w:t xml:space="preserve">keep reading as much as you can and check if your book is on accelerated </w:t>
            </w:r>
            <w:r w:rsidR="00CA4D4D">
              <w:rPr>
                <w:rFonts w:asciiTheme="minorHAnsi" w:hAnsiTheme="minorHAnsi" w:cstheme="minorHAnsi"/>
                <w:sz w:val="20"/>
                <w:szCs w:val="20"/>
              </w:rPr>
              <w:t>reader so that you can quiz.</w:t>
            </w:r>
          </w:p>
          <w:p w14:paraId="4DACCEDB" w14:textId="76C49273" w:rsidR="00306497" w:rsidRPr="00306497" w:rsidRDefault="00B12142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Spelling</w:t>
            </w:r>
            <w:r w:rsidR="0030649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: </w:t>
            </w:r>
            <w:r w:rsidR="0030649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Continue to practise on spelling shed (new list for the week) and have a go at some of these games </w:t>
            </w:r>
            <w:hyperlink r:id="rId10" w:anchor="7" w:history="1">
              <w:r w:rsidR="00306497" w:rsidRPr="00306497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(LINK)</w:t>
              </w:r>
            </w:hyperlink>
          </w:p>
          <w:p w14:paraId="7B6F2983" w14:textId="0781AA15" w:rsidR="00306497" w:rsidRDefault="00306497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0649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Grammar: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hyperlink r:id="rId11" w:history="1">
              <w:r w:rsidRPr="00306497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How to use a poss</w:t>
              </w:r>
              <w:bookmarkStart w:id="0" w:name="_GoBack"/>
              <w:bookmarkEnd w:id="0"/>
              <w:r w:rsidRPr="00306497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e</w:t>
              </w:r>
              <w:r w:rsidRPr="00306497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ssive apostrophe</w:t>
              </w:r>
            </w:hyperlink>
          </w:p>
          <w:p w14:paraId="26F04D8D" w14:textId="3216B54F" w:rsidR="00CB4F68" w:rsidRPr="001D43B7" w:rsidRDefault="00932FBA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Reading Response</w:t>
            </w:r>
            <w:r w:rsidR="00CD0701"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: </w:t>
            </w: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>After reading your own text, complete a task from the ‘Guided Reading- Activity Log Sheet’</w:t>
            </w:r>
          </w:p>
        </w:tc>
      </w:tr>
      <w:tr w:rsidR="00CB4F68" w:rsidRPr="001D43B7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37AAC9E9" w14:textId="77777777" w:rsidR="00C24C9A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45C33BC" w14:textId="0BD679F5" w:rsidR="00C24C9A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through the lessons on </w:t>
            </w:r>
            <w:hyperlink r:id="rId12" w:history="1">
              <w:r w:rsidRPr="00C24C9A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The White </w:t>
              </w:r>
              <w:r w:rsidRPr="00C24C9A">
                <w:rPr>
                  <w:rStyle w:val="Hyperlink"/>
                  <w:rFonts w:ascii="Comic Sans MS" w:hAnsi="Comic Sans MS"/>
                  <w:sz w:val="20"/>
                  <w:szCs w:val="20"/>
                </w:rPr>
                <w:t>R</w:t>
              </w:r>
              <w:r w:rsidRPr="00C24C9A">
                <w:rPr>
                  <w:rStyle w:val="Hyperlink"/>
                  <w:rFonts w:ascii="Comic Sans MS" w:hAnsi="Comic Sans MS"/>
                  <w:sz w:val="20"/>
                  <w:szCs w:val="20"/>
                </w:rPr>
                <w:t>ose si</w:t>
              </w:r>
              <w:r w:rsidRPr="00C24C9A">
                <w:rPr>
                  <w:rStyle w:val="Hyperlink"/>
                  <w:rFonts w:ascii="Comic Sans MS" w:hAnsi="Comic Sans MS"/>
                  <w:sz w:val="20"/>
                  <w:szCs w:val="20"/>
                </w:rPr>
                <w:t>t</w:t>
              </w:r>
              <w:r w:rsidRPr="00C24C9A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e 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E1172E3" w14:textId="6A4B6641" w:rsidR="00E95E7D" w:rsidRDefault="00E95E7D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is one for each day of the week</w:t>
            </w:r>
          </w:p>
          <w:p w14:paraId="5513E892" w14:textId="24682D58" w:rsidR="00C24C9A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(Summer Term week 1)</w:t>
            </w:r>
          </w:p>
          <w:p w14:paraId="6C87488E" w14:textId="2CF69C49" w:rsidR="00CF4EA4" w:rsidRPr="001D43B7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tasks on Mathletics</w:t>
            </w:r>
            <w:r w:rsidR="00CF4EA4" w:rsidRPr="001D43B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97FB718" w14:textId="6C0CD654" w:rsidR="00CF4EA4" w:rsidRDefault="00566C4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Continue to practise on</w:t>
            </w:r>
            <w:r w:rsidR="00CF4EA4" w:rsidRPr="001D43B7">
              <w:rPr>
                <w:rFonts w:ascii="Comic Sans MS" w:hAnsi="Comic Sans MS"/>
                <w:sz w:val="20"/>
                <w:szCs w:val="20"/>
              </w:rPr>
              <w:t xml:space="preserve"> TTRS </w:t>
            </w:r>
          </w:p>
          <w:p w14:paraId="43873C11" w14:textId="55D08ECB" w:rsidR="00566C43" w:rsidRDefault="00566C4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really want a challenge:</w:t>
            </w:r>
          </w:p>
          <w:p w14:paraId="3D02F55C" w14:textId="28E97357" w:rsidR="00566C43" w:rsidRPr="001D43B7" w:rsidRDefault="00566C4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Pr="00566C43">
                <w:rPr>
                  <w:rStyle w:val="Hyperlink"/>
                  <w:rFonts w:ascii="Comic Sans MS" w:hAnsi="Comic Sans MS"/>
                  <w:sz w:val="20"/>
                  <w:szCs w:val="20"/>
                </w:rPr>
                <w:t>Match the fractions w</w:t>
              </w:r>
              <w:r w:rsidRPr="00566C43">
                <w:rPr>
                  <w:rStyle w:val="Hyperlink"/>
                  <w:rFonts w:ascii="Comic Sans MS" w:hAnsi="Comic Sans MS"/>
                  <w:sz w:val="20"/>
                  <w:szCs w:val="20"/>
                </w:rPr>
                <w:t>i</w:t>
              </w:r>
              <w:r w:rsidRPr="00566C43">
                <w:rPr>
                  <w:rStyle w:val="Hyperlink"/>
                  <w:rFonts w:ascii="Comic Sans MS" w:hAnsi="Comic Sans MS"/>
                  <w:sz w:val="20"/>
                  <w:szCs w:val="20"/>
                </w:rPr>
                <w:t>th decimals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C280B">
              <w:rPr>
                <w:rFonts w:ascii="Comic Sans MS" w:hAnsi="Comic Sans MS"/>
                <w:sz w:val="20"/>
                <w:szCs w:val="20"/>
              </w:rPr>
              <w:t>(try face up first)</w:t>
            </w:r>
          </w:p>
          <w:p w14:paraId="1CF76F32" w14:textId="03BB39AE" w:rsidR="00932FBA" w:rsidRPr="001D43B7" w:rsidRDefault="00932FB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0D55EB18" w:rsidR="00CB4F68" w:rsidRPr="001D43B7" w:rsidRDefault="00E95E7D" w:rsidP="00E95E7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7441" w:type="dxa"/>
          </w:tcPr>
          <w:p w14:paraId="4A51BA11" w14:textId="241C7096" w:rsidR="00795DBC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Our topic for this half-term is ‘The Mayan Civilization’</w:t>
            </w:r>
          </w:p>
          <w:p w14:paraId="72180155" w14:textId="422C4433" w:rsidR="00E95E7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FFCE46" wp14:editId="37419524">
                  <wp:extent cx="1420368" cy="757869"/>
                  <wp:effectExtent l="0" t="0" r="8890" b="4445"/>
                  <wp:docPr id="2" name="Picture 2" descr="9 Incredible Mayan Inventions and Achievements and One The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9 Incredible Mayan Inventions and Achievements and One The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733" cy="767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E11E9" w14:textId="3428BA7B" w:rsidR="00E95E7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Use the links below to describe:</w:t>
            </w:r>
          </w:p>
          <w:p w14:paraId="1986D475" w14:textId="1C8F593C" w:rsidR="00E95E7D" w:rsidRPr="00CA4D4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highlight w:val="yellow"/>
                <w:lang w:eastAsia="en-GB"/>
              </w:rPr>
            </w:pPr>
            <w:r w:rsidRPr="00CA4D4D">
              <w:rPr>
                <w:rFonts w:ascii="Comic Sans MS" w:hAnsi="Comic Sans MS" w:cs="Calibri"/>
                <w:bCs/>
                <w:color w:val="000000"/>
                <w:sz w:val="20"/>
                <w:szCs w:val="20"/>
                <w:highlight w:val="yellow"/>
                <w:lang w:eastAsia="en-GB"/>
              </w:rPr>
              <w:t>Who were the ancient Maya?</w:t>
            </w:r>
          </w:p>
          <w:p w14:paraId="425F1DA7" w14:textId="62E29621" w:rsidR="00E95E7D" w:rsidRPr="00CA4D4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highlight w:val="yellow"/>
                <w:lang w:eastAsia="en-GB"/>
              </w:rPr>
            </w:pPr>
            <w:r w:rsidRPr="00CA4D4D">
              <w:rPr>
                <w:rFonts w:ascii="Comic Sans MS" w:hAnsi="Comic Sans MS" w:cs="Calibri"/>
                <w:bCs/>
                <w:color w:val="000000"/>
                <w:sz w:val="20"/>
                <w:szCs w:val="20"/>
                <w:highlight w:val="yellow"/>
                <w:lang w:eastAsia="en-GB"/>
              </w:rPr>
              <w:t>Where did the live?</w:t>
            </w:r>
          </w:p>
          <w:p w14:paraId="65045347" w14:textId="6112480D" w:rsidR="00E95E7D" w:rsidRPr="00CA4D4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highlight w:val="yellow"/>
                <w:lang w:eastAsia="en-GB"/>
              </w:rPr>
            </w:pPr>
            <w:r w:rsidRPr="00CA4D4D">
              <w:rPr>
                <w:rFonts w:ascii="Comic Sans MS" w:hAnsi="Comic Sans MS" w:cs="Calibri"/>
                <w:bCs/>
                <w:color w:val="000000"/>
                <w:sz w:val="20"/>
                <w:szCs w:val="20"/>
                <w:highlight w:val="yellow"/>
                <w:lang w:eastAsia="en-GB"/>
              </w:rPr>
              <w:t>When did this civilisation exist?</w:t>
            </w:r>
          </w:p>
          <w:p w14:paraId="039B1592" w14:textId="15630F3D" w:rsidR="00E95E7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 w:rsidRPr="00CA4D4D">
              <w:rPr>
                <w:rFonts w:ascii="Comic Sans MS" w:hAnsi="Comic Sans MS" w:cs="Calibri"/>
                <w:bCs/>
                <w:color w:val="000000"/>
                <w:sz w:val="20"/>
                <w:szCs w:val="20"/>
                <w:highlight w:val="yellow"/>
                <w:lang w:eastAsia="en-GB"/>
              </w:rPr>
              <w:t>What did they do?</w:t>
            </w:r>
          </w:p>
          <w:p w14:paraId="144C5BF3" w14:textId="6A035ECB" w:rsidR="00E95E7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Any other interesting facts. Keep all your information in the same place so you can put all your learning together at the end of the unit</w:t>
            </w:r>
          </w:p>
          <w:p w14:paraId="1E5884FD" w14:textId="02CF6A95" w:rsidR="00E95E7D" w:rsidRPr="00DC280B" w:rsidRDefault="00DC280B" w:rsidP="00E95E7D">
            <w:pPr>
              <w:autoSpaceDE w:val="0"/>
              <w:autoSpaceDN w:val="0"/>
              <w:adjustRightInd w:val="0"/>
              <w:spacing w:after="30"/>
              <w:rPr>
                <w:rStyle w:val="Hyperlink"/>
                <w:rFonts w:ascii="Comic Sans MS" w:hAnsi="Comic Sans MS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instrText xml:space="preserve"> HYPERLINK "https://www.bbc.co.uk/bitesize/topics/zq6svcw/articles/zqv6msg" </w:instrText>
            </w: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fldChar w:fldCharType="separate"/>
            </w:r>
            <w:r w:rsidR="00E95E7D" w:rsidRPr="00DC280B">
              <w:rPr>
                <w:rStyle w:val="Hyperlink"/>
                <w:rFonts w:ascii="Comic Sans MS" w:hAnsi="Comic Sans MS" w:cs="Calibri"/>
                <w:bCs/>
                <w:sz w:val="20"/>
                <w:szCs w:val="20"/>
                <w:lang w:eastAsia="en-GB"/>
              </w:rPr>
              <w:t>LI</w:t>
            </w:r>
            <w:r w:rsidR="00E95E7D" w:rsidRPr="00DC280B">
              <w:rPr>
                <w:rStyle w:val="Hyperlink"/>
                <w:rFonts w:ascii="Comic Sans MS" w:hAnsi="Comic Sans MS" w:cs="Calibri"/>
                <w:bCs/>
                <w:sz w:val="20"/>
                <w:szCs w:val="20"/>
                <w:lang w:eastAsia="en-GB"/>
              </w:rPr>
              <w:t>N</w:t>
            </w:r>
            <w:r w:rsidR="00E95E7D" w:rsidRPr="00DC280B">
              <w:rPr>
                <w:rStyle w:val="Hyperlink"/>
                <w:rFonts w:ascii="Comic Sans MS" w:hAnsi="Comic Sans MS" w:cs="Calibri"/>
                <w:bCs/>
                <w:sz w:val="20"/>
                <w:szCs w:val="20"/>
                <w:lang w:eastAsia="en-GB"/>
              </w:rPr>
              <w:t>K</w:t>
            </w:r>
          </w:p>
          <w:p w14:paraId="72AD8ACA" w14:textId="2705117B" w:rsidR="00E95E7D" w:rsidRPr="001D43B7" w:rsidRDefault="00DC280B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CB4F68" w:rsidRPr="001D43B7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1D43B7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lastRenderedPageBreak/>
              <w:t>Physical Education</w:t>
            </w:r>
          </w:p>
        </w:tc>
        <w:tc>
          <w:tcPr>
            <w:tcW w:w="7441" w:type="dxa"/>
          </w:tcPr>
          <w:p w14:paraId="0C8717EA" w14:textId="77777777" w:rsidR="00795DBC" w:rsidRDefault="00B2606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Participate in the Joe Wick’s PE sessions. Can you feel yourself getting fitter and stronger?</w:t>
            </w:r>
          </w:p>
          <w:p w14:paraId="1CF37E30" w14:textId="1DB96FB3" w:rsidR="00CA4D4D" w:rsidRPr="001D43B7" w:rsidRDefault="00CA4D4D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1D43B7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355282B" w14:textId="77777777" w:rsidR="00734573" w:rsidRPr="001D43B7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F2A2FB" w14:textId="77777777" w:rsidR="00734573" w:rsidRPr="001D43B7" w:rsidRDefault="00734573" w:rsidP="007345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1B635B38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DAF2A44" w14:textId="38079773" w:rsidR="00CB4F68" w:rsidRPr="001D43B7" w:rsidRDefault="00B12142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Please see the activity sheet which has been uploaded.</w:t>
            </w:r>
          </w:p>
          <w:p w14:paraId="53F55203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918311E" w14:textId="17826A0E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021B" w:rsidRPr="001D43B7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5DD5C794" w:rsidR="00DF021B" w:rsidRPr="001D43B7" w:rsidRDefault="00DF021B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7441" w:type="dxa"/>
          </w:tcPr>
          <w:p w14:paraId="271A2963" w14:textId="1B67F382" w:rsidR="00E95E7D" w:rsidRDefault="00E95E7D" w:rsidP="000D6D26">
            <w:pPr>
              <w:spacing w:after="0" w:line="240" w:lineRule="auto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View the link to help you understand the style ‘Cubism’ using Picasso as an example.</w:t>
            </w:r>
            <w:r w:rsidR="00BD6672">
              <w:rPr>
                <w:rStyle w:val="Hyperlink"/>
                <w:color w:val="auto"/>
                <w:u w:val="none"/>
              </w:rPr>
              <w:t xml:space="preserve"> </w:t>
            </w:r>
            <w:hyperlink r:id="rId15" w:history="1">
              <w:r w:rsidR="00BD6672" w:rsidRPr="00BD6672">
                <w:rPr>
                  <w:rStyle w:val="Hyperlink"/>
                </w:rPr>
                <w:t>(video)</w:t>
              </w:r>
            </w:hyperlink>
          </w:p>
          <w:p w14:paraId="3B8700F2" w14:textId="7FBBDD9B" w:rsidR="00E95E7D" w:rsidRPr="00E95E7D" w:rsidRDefault="00E95E7D" w:rsidP="000D6D26">
            <w:pPr>
              <w:spacing w:after="0" w:line="240" w:lineRule="auto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Challenge yourself to create a self-portrait, or a portrait</w:t>
            </w:r>
            <w:r w:rsidR="00FF04A1">
              <w:rPr>
                <w:rStyle w:val="Hyperlink"/>
                <w:color w:val="auto"/>
                <w:u w:val="none"/>
              </w:rPr>
              <w:t xml:space="preserve"> of someone else in this Cubist (abstract) Style</w:t>
            </w:r>
          </w:p>
          <w:p w14:paraId="01982EA8" w14:textId="020198B5" w:rsidR="002A4292" w:rsidRPr="001D43B7" w:rsidRDefault="002A4292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Select an activity from the 30 day Art challenge link.</w:t>
            </w:r>
          </w:p>
        </w:tc>
      </w:tr>
    </w:tbl>
    <w:p w14:paraId="324CF9DC" w14:textId="77777777" w:rsidR="00ED1592" w:rsidRPr="001D43B7" w:rsidRDefault="00ED1592" w:rsidP="0095600D">
      <w:pPr>
        <w:rPr>
          <w:rFonts w:ascii="Comic Sans MS" w:hAnsi="Comic Sans MS"/>
          <w:sz w:val="20"/>
          <w:szCs w:val="20"/>
        </w:rPr>
      </w:pPr>
    </w:p>
    <w:p w14:paraId="4E1A3D18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5FA6A931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17B5B716" w14:textId="77777777" w:rsidR="00CE673A" w:rsidRPr="001D43B7" w:rsidRDefault="00CE673A" w:rsidP="0090245C">
      <w:pPr>
        <w:rPr>
          <w:rFonts w:ascii="Comic Sans MS" w:hAnsi="Comic Sans MS"/>
          <w:sz w:val="20"/>
          <w:szCs w:val="20"/>
        </w:rPr>
      </w:pPr>
    </w:p>
    <w:sectPr w:rsidR="00CE673A" w:rsidRPr="001D43B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369D"/>
    <w:rsid w:val="00015C3A"/>
    <w:rsid w:val="00023CCC"/>
    <w:rsid w:val="000300FF"/>
    <w:rsid w:val="00036964"/>
    <w:rsid w:val="000372AE"/>
    <w:rsid w:val="000412E9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43B7"/>
    <w:rsid w:val="001F3406"/>
    <w:rsid w:val="002032D4"/>
    <w:rsid w:val="0020377D"/>
    <w:rsid w:val="00210888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70E07"/>
    <w:rsid w:val="00277370"/>
    <w:rsid w:val="002A21C5"/>
    <w:rsid w:val="002A4292"/>
    <w:rsid w:val="002B73BE"/>
    <w:rsid w:val="002C5228"/>
    <w:rsid w:val="002D7465"/>
    <w:rsid w:val="002E3335"/>
    <w:rsid w:val="00300A77"/>
    <w:rsid w:val="0030117F"/>
    <w:rsid w:val="00303A2A"/>
    <w:rsid w:val="003053AA"/>
    <w:rsid w:val="00306497"/>
    <w:rsid w:val="003129CF"/>
    <w:rsid w:val="0032214B"/>
    <w:rsid w:val="00322662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66C43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21BF"/>
    <w:rsid w:val="009B7DC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12142"/>
    <w:rsid w:val="00B254FA"/>
    <w:rsid w:val="00B26064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D6672"/>
    <w:rsid w:val="00BE296E"/>
    <w:rsid w:val="00BF04DB"/>
    <w:rsid w:val="00C138E4"/>
    <w:rsid w:val="00C152D0"/>
    <w:rsid w:val="00C24C9A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4D4D"/>
    <w:rsid w:val="00CA64F3"/>
    <w:rsid w:val="00CA6ED3"/>
    <w:rsid w:val="00CB4F68"/>
    <w:rsid w:val="00CC1A17"/>
    <w:rsid w:val="00CC3C98"/>
    <w:rsid w:val="00CD0701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80B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5E7D"/>
    <w:rsid w:val="00E97ABE"/>
    <w:rsid w:val="00EA206E"/>
    <w:rsid w:val="00EA5082"/>
    <w:rsid w:val="00EA68E0"/>
    <w:rsid w:val="00EB7145"/>
    <w:rsid w:val="00ED0583"/>
    <w:rsid w:val="00ED1592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04A1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nrich.maths.org/124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vwwxnb/articles/zx9ydx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lNf5XZDcQs" TargetMode="External"/><Relationship Id="rId10" Type="http://schemas.openxmlformats.org/officeDocument/2006/relationships/hyperlink" Target="http://www.primaryhomeworkhelp.co.uk/interactive/literac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cholastic.com/teachers/story-starters/" TargetMode="External"/><Relationship Id="rId1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46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Ryan, Campbell</cp:lastModifiedBy>
  <cp:revision>7</cp:revision>
  <dcterms:created xsi:type="dcterms:W3CDTF">2020-04-17T12:53:00Z</dcterms:created>
  <dcterms:modified xsi:type="dcterms:W3CDTF">2020-04-17T13:51:00Z</dcterms:modified>
</cp:coreProperties>
</file>