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AE17C7">
        <w:rPr>
          <w:rFonts w:ascii="Comic Sans MS" w:hAnsi="Comic Sans MS"/>
          <w:sz w:val="20"/>
          <w:szCs w:val="20"/>
        </w:rPr>
        <w:t>11</w:t>
      </w:r>
      <w:r w:rsidR="00D20E0A">
        <w:rPr>
          <w:rFonts w:ascii="Comic Sans MS" w:hAnsi="Comic Sans MS"/>
          <w:sz w:val="20"/>
          <w:szCs w:val="20"/>
        </w:rPr>
        <w:t>/5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0E68E7" w:rsidRPr="0071223B" w:rsidRDefault="00A42FBA" w:rsidP="00887988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Continue 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to read or listen to online to the story of ‘The </w:t>
            </w:r>
            <w:r w:rsidR="003947AE" w:rsidRP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Little Red Hen</w:t>
            </w:r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’. Can you sequence the story? Go on </w:t>
            </w:r>
            <w:hyperlink r:id="rId11" w:history="1">
              <w:r w:rsidR="003947AE" w:rsidRPr="00D6140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https://www.twinkl.co.uk/search</w:t>
              </w:r>
            </w:hyperlink>
            <w:r w:rsidR="003947A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- little red hen.</w:t>
            </w:r>
          </w:p>
          <w:p w:rsidR="00CB4F68" w:rsidRPr="00DA3DFD" w:rsidRDefault="003947AE" w:rsidP="004B1C72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</w:t>
            </w:r>
            <w:r w:rsidR="00791439" w:rsidRP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rite sentences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using the repeated phrases</w:t>
            </w:r>
            <w:r w:rsidR="00791439" w:rsidRP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‘</w:t>
            </w:r>
            <w:r w:rsidR="00AE17C7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W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ho will help me…’, ‘Not I, said the.</w:t>
            </w:r>
            <w:r w:rsidR="00C96A27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.’</w:t>
            </w: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A42FBA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3134B3" w:rsidRDefault="003134B3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Watch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Numberblocks</w:t>
            </w:r>
            <w:proofErr w:type="spellEnd"/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</w:t>
            </w:r>
            <w:proofErr w:type="gramStart"/>
            <w:r w:rsidR="00117AC5" w:rsidRPr="00117AC5">
              <w:rPr>
                <w:rFonts w:ascii="Comic Sans MS" w:hAnsi="Comic Sans MS"/>
                <w:sz w:val="18"/>
                <w:szCs w:val="18"/>
              </w:rPr>
              <w:t>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791439" w:rsidRDefault="000E68E7" w:rsidP="00791439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Continue to revise half and double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using ladybirds and butterflies</w:t>
            </w:r>
            <w:r w:rsidR="00791439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</w:p>
          <w:p w:rsidR="00791439" w:rsidRPr="00DA3DFD" w:rsidRDefault="00791439" w:rsidP="00791439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Measure the length of items using non-standard </w:t>
            </w:r>
            <w:r w:rsidR="00AE17C7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measure, such as wooden bricks/L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ego/</w:t>
            </w:r>
            <w:r w:rsidR="00AE17C7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hand spans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/feet, etc. </w:t>
            </w:r>
            <w:r w:rsidR="00AE17C7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Can you order the items by their length using words such as long/longer/longest and short/shorter/shortest?</w:t>
            </w:r>
          </w:p>
          <w:p w:rsidR="000E68E7" w:rsidRPr="00DA3DFD" w:rsidRDefault="000E68E7" w:rsidP="003947AE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D20E0A" w:rsidRDefault="0064163A" w:rsidP="00EF46E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4B1C7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Look at the life cycle of a butterfly.  Read or watch on line the story of the ‘Hungry Caterpillar’.  Then order pictures showing the life cycle.</w:t>
            </w:r>
            <w:r w:rsidR="00C96A27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</w:t>
            </w:r>
          </w:p>
          <w:p w:rsidR="00900178" w:rsidRPr="00C96A27" w:rsidRDefault="00C96A27" w:rsidP="00900178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- Look for butterflies outside.  Maybe make a butterfly garden/area.</w:t>
            </w:r>
            <w:bookmarkStart w:id="0" w:name="_GoBack"/>
            <w:bookmarkEnd w:id="0"/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D20E0A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Youtube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Can you throw a ball into a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target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(net/box/bucket)</w:t>
            </w:r>
            <w:r w:rsidR="00EF46E4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?  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Challenge the rest of your family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and keep moving the target further away</w:t>
            </w:r>
            <w:r w:rsidR="00203FB9"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. 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4B1C72" w:rsidRDefault="00A42FBA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Make </w:t>
            </w:r>
            <w:r w:rsidR="004B1C7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beautiful butterfly pictures using coloured/shiny pieces of paper to form a collage</w:t>
            </w:r>
          </w:p>
          <w:p w:rsidR="00CB4F68" w:rsidRPr="004B1C72" w:rsidRDefault="004B1C72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Sing ‘Old McDonald had a Farm’.  Can you make up new verses using different animals? </w:t>
            </w:r>
            <w:proofErr w:type="spellStart"/>
            <w:r w:rsidR="009B1490">
              <w:rPr>
                <w:rFonts w:ascii="Comic Sans MS" w:hAnsi="Comic Sans MS"/>
                <w:sz w:val="18"/>
                <w:szCs w:val="18"/>
              </w:rPr>
              <w:t>Twinkl</w:t>
            </w:r>
            <w:proofErr w:type="spellEnd"/>
            <w:r w:rsidR="009B1490">
              <w:rPr>
                <w:rFonts w:ascii="Comic Sans MS" w:hAnsi="Comic Sans MS"/>
                <w:sz w:val="18"/>
                <w:szCs w:val="18"/>
              </w:rPr>
              <w:t xml:space="preserve">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twinkl.co.uk/searc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3</cp:revision>
  <dcterms:created xsi:type="dcterms:W3CDTF">2020-05-07T06:36:00Z</dcterms:created>
  <dcterms:modified xsi:type="dcterms:W3CDTF">2020-05-07T06:55:00Z</dcterms:modified>
</cp:coreProperties>
</file>