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1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36230058" wp14:editId="77D11232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C0" w:rsidRPr="00DE30AB" w:rsidRDefault="006B51AB" w:rsidP="00FA43E0">
      <w:pPr>
        <w:jc w:val="center"/>
        <w:rPr>
          <w:rFonts w:ascii="Comic Sans MS" w:hAnsi="Comic Sans MS"/>
          <w:sz w:val="20"/>
          <w:szCs w:val="20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3D1E20A" wp14:editId="05D97713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g1/L8A&#10;AADbAAAADwAAAGRycy9kb3ducmV2LnhtbERPS4vCMBC+C/sfwix4s+kq6FKNsiwsiDcf4HobmrEp&#10;NpOSRFv/vREEb/PxPWex6m0jbuRD7VjBV5aDIC6drrlScNj/jb5BhIissXFMCu4UYLX8GCyw0K7j&#10;Ld12sRIphEOBCkyMbSFlKA1ZDJlriRN3dt5iTNBXUnvsUrht5DjPp9JizanBYEu/hsrL7moV1EeD&#10;upv8TzzF6+w03W72pUalhp/9zxxEpD6+xS/3Wqf5M3j+kg6Qy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ODX8vwAAANsAAAAPAAAAAAAAAAAAAAAAAJgCAABkcnMvZG93bnJl&#10;di54bWxQSwUGAAAAAAQABAD1AAAAhAM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Oxc8UA&#10;AADbAAAADwAAAGRycy9kb3ducmV2LnhtbESPT2/CMAzF75P4DpGRuI10DO1PISCEhoTYhTEOHE1j&#10;2mqNUyUBCp9+PkzazdZ7fu/n6bxzjbpQiLVnA0/DDBRx4W3NpYH99+rxDVRMyBYbz2TgRhHms97D&#10;FHPrr/xFl10qlYRwzNFAlVKbax2LihzGoW+JRTv54DDJGkptA14l3DV6lGUv2mHN0lBhS8uKip/d&#10;2RnYHq173o8P2/vh+EnvH/aVN6NgzKDfLSagEnXp3/x3vbaCL7Dyiwy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U7FzxQAAANsAAAAPAAAAAAAAAAAAAAAAAJgCAABkcnMv&#10;ZG93bnJldi54bWxQSwUGAAAAAAQABAD1AAAAigM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khd8EA&#10;AADbAAAADwAAAGRycy9kb3ducmV2LnhtbERP32vCMBB+F/Y/hBv4pulGEdeZFtmY81U3yh6P5taW&#10;JZeSRK37640g+HYf389bVaM14kg+9I4VPM0zEMSN0z23Cr6/PmZLECEiazSOScGZAlTlw2SFhXYn&#10;3tFxH1uRQjgUqKCLcSikDE1HFsPcDcSJ+3XeYkzQt1J7PKVwa+Rzli2kxZ5TQ4cDvXXU/O0PVsFn&#10;Xcfc+MMS38d/NPn6Z3POt0pNH8f1K4hIY7yLb+6tTvNf4PpLOkCW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JIXfBAAAA2wAAAA8AAAAAAAAAAAAAAAAAmAIAAGRycy9kb3du&#10;cmV2LnhtbFBLBQYAAAAABAAEAPUAAACGAw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9uX8IA&#10;AADbAAAADwAAAGRycy9kb3ducmV2LnhtbERPy2rCQBTdF/yH4QrdFJ0YWmujkyAFoa26qNr9JXNN&#10;gpk7ITPm8fedRaHLw3lvssHUoqPWVZYVLOYRCOLc6ooLBZfzbrYC4TyyxtoyKRjJQZZOHjaYaNvz&#10;N3UnX4gQwi5BBaX3TSKly0sy6Oa2IQ7c1bYGfYBtIXWLfQg3tYyjaCkNVhwaSmzovaT8drobBbJ/&#10;HZ8Pb1hdnm7D/uXY1avPrx+lHqfDdg3C0+D/xX/uD60gDuvD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z25fwgAAANsAAAAPAAAAAAAAAAAAAAAAAJgCAABkcnMvZG93&#10;bnJldi54bWxQSwUGAAAAAAQABAD1AAAAhwM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1sWsMA&#10;AADbAAAADwAAAGRycy9kb3ducmV2LnhtbESPQYvCMBSE7wv+h/CEva1pi4hUo4ggCHrQdg97fDbP&#10;ttq8lCba7r83wsIeh5n5hlmuB9OIJ3WutqwgnkQgiAuray4VfOe7rzkI55E1NpZJwS85WK9GH0tM&#10;te35TM/MlyJA2KWooPK+TaV0RUUG3cS2xMG72s6gD7Irpe6wD3DTyCSKZtJgzWGhwpa2FRX37GEU&#10;RNPLrUkOP/0sPw55Fs9Ph6LtlfocD5sFCE+D/w//tfdaQRLD+0v4AXL1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U1sWsMAAADbAAAADwAAAAAAAAAAAAAAAACYAgAAZHJzL2Rv&#10;d25yZXYueG1sUEsFBgAAAAAEAAQA9QAAAIgD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9ybcQA&#10;AADbAAAADwAAAGRycy9kb3ducmV2LnhtbESPQWsCMRSE74L/ITzBm2ZdoZTVKCK0tV6kKoK3Z/Lc&#10;Xdy8bDdR13/fFASPw8x8w0znra3EjRpfOlYwGiYgiLUzJecK9ruPwTsIH5ANVo5JwYM8zGfdzhQz&#10;4+78Q7dtyEWEsM9QQRFCnUnpdUEW/dDVxNE7u8ZiiLLJpWnwHuG2kmmSvEmLJceFAmtaFqQv26tV&#10;8L12epknp8Nx/bUrN49f/tzosVL9XruYgAjUhlf42V4ZBWkK/1/iD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/cm3EAAAA2wAAAA8AAAAAAAAAAAAAAAAAmAIAAGRycy9k&#10;b3ducmV2LnhtbFBLBQYAAAAABAAEAPUAAACJAw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+mFMMA&#10;AADbAAAADwAAAGRycy9kb3ducmV2LnhtbESP3WoCMRSE7wXfIRzBG6lZFUS2RtGCIAiKPw9w2Bw3&#10;225OliTVtU/fCIKXw8x8w8yXra3FjXyoHCsYDTMQxIXTFZcKLufNxwxEiMgaa8ek4EEBlotuZ465&#10;dnc+0u0US5EgHHJUYGJscilDYchiGLqGOHlX5y3GJH0ptcd7gttajrNsKi1WnBYMNvRlqPg5/VoF&#10;+8HBfcdDs6O/UekHZrPm6fWoVL/Xrj5BRGrjO/xqb7WC8QSeX9IPkI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O+mFMMAAADbAAAADwAAAAAAAAAAAAAAAACYAgAAZHJzL2Rv&#10;d25yZXYueG1sUEsFBgAAAAAEAAQA9QAAAIgD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jBsQA&#10;AADbAAAADwAAAGRycy9kb3ducmV2LnhtbESPQWvCQBSE74L/YXlCb3WjpEVSNyLG0h7qQS3U4yP7&#10;sgnNvg3ZrUn/fbcgeBxm5htmvRltK67U+8axgsU8AUFcOt2wUfB5fn1cgfABWWPrmBT8kodNPp2s&#10;MdNu4CNdT8GICGGfoYI6hC6T0pc1WfRz1xFHr3K9xRBlb6TucYhw28plkjxLiw3HhRo72tVUfp9+&#10;rAIy/smkxVsRvmyRfgyHS7UfL0o9zMbtC4hAY7iHb+13rWCZwv+X+ANk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+IwbEAAAA2wAAAA8AAAAAAAAAAAAAAAAAmAIAAGRycy9k&#10;b3ducmV2LnhtbFBLBQYAAAAABAAEAPUAAACJAw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GiY8UA&#10;AADbAAAADwAAAGRycy9kb3ducmV2LnhtbESPT2vCQBTE7wW/w/KE3urGgKVGV9FSqV5a6p+Dt0f2&#10;mQSzb0P21aTfvisUehxm5jfMfNm7Wt2oDZVnA+NRAoo497biwsDxsHl6ARUE2WLtmQz8UIDlYvAw&#10;x8z6jr/otpdCRQiHDA2UIk2mdchLchhGviGO3sW3DiXKttC2xS7CXa3TJHnWDiuOCyU29FpSft1/&#10;OwPblN7P1ymu+/zzsnsTGX+cutqYx2G/moES6uU//NfeWgPpBO5f4g/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EaJjxQAAANsAAAAPAAAAAAAAAAAAAAAAAJgCAABkcnMv&#10;ZG93bnJldi54bWxQSwUGAAAAAAQABAD1AAAAigM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qbmsQA&#10;AADbAAAADwAAAGRycy9kb3ducmV2LnhtbESPQWvCQBSE74L/YXlCb7pRaJDUVUpNaS8iWqH09sg+&#10;k2D2bdxdY/rvXUHwOMzMN8xi1ZtGdOR8bVnBdJKAIC6srrlUcPj5HM9B+ICssbFMCv7Jw2o5HCww&#10;0/bKO+r2oRQRwj5DBVUIbSalLyoy6Ce2JY7e0TqDIUpXSu3wGuGmkbMkSaXBmuNChS19VFSc9hej&#10;wMiN267t11+eTre/eHnN8+58UOpl1L+/gQjUh2f40f7WCmY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am5rEAAAA2wAAAA8AAAAAAAAAAAAAAAAAmAIAAGRycy9k&#10;b3ducmV2LnhtbFBLBQYAAAAABAAEAPUAAACJAw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0CYWcAA&#10;AADbAAAADwAAAGRycy9kb3ducmV2LnhtbESPQYvCMBSE74L/ITxhb5rag9VqFBF26XW1P+DRPNtq&#10;8lKaWOu/NwsLHoeZ+YbZHUZrxEC9bx0rWC4SEMSV0y3XCsrL93wNwgdkjcYxKXiRh8N+Otlhrt2T&#10;f2k4h1pECPscFTQhdLmUvmrIol+4jjh6V9dbDFH2tdQ9PiPcGpkmyUpabDkuNNjRqaHqfn5YBZvh&#10;dDQ/+laY8uXLIqwznbpMqa/ZeNyCCDSGT/i/XWgFaQZ/X+IPkP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0CYWcAAAADbAAAADwAAAAAAAAAAAAAAAACYAgAAZHJzL2Rvd25y&#10;ZXYueG1sUEsFBgAAAAAEAAQA9QAAAIUD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1jvMAA&#10;AADbAAAADwAAAGRycy9kb3ducmV2LnhtbERPTYvCMBC9C/sfwgjeNNUFV6tRugsLgl5WPXgcmrGp&#10;NpNuE2v99+YgeHy87+W6s5VoqfGlYwXjUQKCOHe65ELB8fA7nIHwAVlj5ZgUPMjDevXRW2Kq3Z3/&#10;qN2HQsQQ9ikqMCHUqZQ+N2TRj1xNHLmzayyGCJtC6gbvMdxWcpIkU2mx5NhgsKYfQ/l1f7MK5uY8&#10;33196tN3dr1Nt9ml/a+MVGrQ77IFiEBdeItf7o1WMIlj45f4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1jvMAAAADbAAAADwAAAAAAAAAAAAAAAACYAgAAZHJzL2Rvd25y&#10;ZXYueG1sUEsFBgAAAAAEAAQA9QAAAIUD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FCHMQA&#10;AADdAAAADwAAAGRycy9kb3ducmV2LnhtbESPQWsCMRSE70L/Q3gFb5pUsG63RhFB6bGuvfT2mrzu&#10;Lt28rJvorv++EQSPw8x8wyzXg2vEhbpQe9bwMlUgiI23NZcavo67SQYiRGSLjWfScKUA69XTaIm5&#10;9T0f6FLEUiQIhxw1VDG2uZTBVOQwTH1LnLxf3zmMSXaltB32Ce4aOVPqVTqsOS1U2NK2IvNXnJ0G&#10;25i9/JTZVfXfP2a/OJlCbTKtx8/D5h1EpCE+wvf2h9Uwf5sv4PYmPQG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xQhzEAAAA3QAAAA8AAAAAAAAAAAAAAAAAmAIAAGRycy9k&#10;b3ducmV2LnhtbFBLBQYAAAAABAAEAPUAAACJAw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IlkcEA&#10;AADdAAAADwAAAGRycy9kb3ducmV2LnhtbERPy4rCMBTdC/MP4QruNHFAsR2jyIAwu/ENs7s017a0&#10;ualNxta/NwvB5eG8l+ve1uJOrS8da5hOFAjizJmScw2n43a8AOEDssHaMWl4kIf16mOwxNS4jvd0&#10;P4RcxBD2KWooQmhSKX1WkEU/cQ1x5K6utRgibHNpWuxiuK3lp1JzabHk2FBgQ98FZdXh32q4nOv5&#10;7tjfku5PVeFqp5Wzv0rr0bDffIEI1Ie3+OX+MRpmySzOjW/iE5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CJZHBAAAA3QAAAA8AAAAAAAAAAAAAAAAAmAIAAGRycy9kb3du&#10;cmV2LnhtbFBLBQYAAAAABAAEAPUAAACGAw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DE30AB">
        <w:rPr>
          <w:rFonts w:ascii="Comic Sans MS" w:hAnsi="Comic Sans MS"/>
          <w:sz w:val="20"/>
          <w:szCs w:val="20"/>
        </w:rPr>
        <w:t>St Edmund’s</w:t>
      </w:r>
      <w:r>
        <w:rPr>
          <w:rFonts w:ascii="Comic Sans MS" w:hAnsi="Comic Sans MS"/>
          <w:sz w:val="20"/>
          <w:szCs w:val="20"/>
        </w:rPr>
        <w:t xml:space="preserve"> &amp; St Joseph’s</w:t>
      </w:r>
      <w:r w:rsidR="00490AE9" w:rsidRPr="00DE30AB">
        <w:rPr>
          <w:rFonts w:ascii="Comic Sans MS" w:hAnsi="Comic Sans MS"/>
          <w:sz w:val="20"/>
          <w:szCs w:val="20"/>
        </w:rPr>
        <w:t xml:space="preserve"> Catholic Primary School</w:t>
      </w:r>
      <w:r>
        <w:rPr>
          <w:rFonts w:ascii="Comic Sans MS" w:hAnsi="Comic Sans MS"/>
          <w:sz w:val="20"/>
          <w:szCs w:val="20"/>
        </w:rPr>
        <w:t>s</w:t>
      </w:r>
    </w:p>
    <w:p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Pr="00DE30AB">
        <w:rPr>
          <w:rFonts w:ascii="Comic Sans MS" w:hAnsi="Comic Sans MS"/>
          <w:sz w:val="20"/>
          <w:szCs w:val="20"/>
        </w:rPr>
        <w:tab/>
      </w:r>
      <w:r w:rsidR="002C01B2">
        <w:rPr>
          <w:rFonts w:ascii="Comic Sans MS" w:hAnsi="Comic Sans MS"/>
          <w:sz w:val="20"/>
          <w:szCs w:val="20"/>
        </w:rPr>
        <w:t>15</w:t>
      </w:r>
      <w:r w:rsidR="003F2234">
        <w:rPr>
          <w:rFonts w:ascii="Comic Sans MS" w:hAnsi="Comic Sans MS"/>
          <w:sz w:val="20"/>
          <w:szCs w:val="20"/>
        </w:rPr>
        <w:t>/6</w:t>
      </w:r>
      <w:r w:rsidR="000E68E7">
        <w:rPr>
          <w:rFonts w:ascii="Comic Sans MS" w:hAnsi="Comic Sans MS"/>
          <w:sz w:val="20"/>
          <w:szCs w:val="20"/>
        </w:rPr>
        <w:t>/2020</w:t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000E68E7">
        <w:rPr>
          <w:rFonts w:ascii="Comic Sans MS" w:hAnsi="Comic Sans MS"/>
          <w:sz w:val="20"/>
          <w:szCs w:val="20"/>
        </w:rPr>
        <w:t>Noah</w:t>
      </w:r>
    </w:p>
    <w:p w:rsidR="00F47089" w:rsidRDefault="00DC2F97" w:rsidP="0095600D">
      <w:pPr>
        <w:rPr>
          <w:rFonts w:ascii="Comic Sans MS" w:hAnsi="Comic Sans MS"/>
          <w:sz w:val="18"/>
          <w:szCs w:val="20"/>
        </w:rPr>
      </w:pPr>
      <w:r>
        <w:rPr>
          <w:rFonts w:ascii="Comic Sans MS" w:hAnsi="Comic Sans MS"/>
          <w:sz w:val="18"/>
          <w:szCs w:val="20"/>
        </w:rPr>
        <w:t>Below are some suggestions for learning</w:t>
      </w:r>
      <w:r w:rsidR="00CB4F68">
        <w:rPr>
          <w:rFonts w:ascii="Comic Sans MS" w:hAnsi="Comic Sans MS"/>
          <w:sz w:val="18"/>
          <w:szCs w:val="20"/>
        </w:rPr>
        <w:t xml:space="preserve"> that</w:t>
      </w:r>
      <w:r>
        <w:rPr>
          <w:rFonts w:ascii="Comic Sans MS" w:hAnsi="Comic Sans MS"/>
          <w:sz w:val="18"/>
          <w:szCs w:val="20"/>
        </w:rPr>
        <w:t xml:space="preserve"> your child can do at home this week. </w:t>
      </w:r>
      <w:r w:rsidR="00E97ABE">
        <w:rPr>
          <w:rFonts w:ascii="Comic Sans MS" w:hAnsi="Comic Sans MS"/>
          <w:sz w:val="18"/>
          <w:szCs w:val="20"/>
        </w:rPr>
        <w:t>We understand that the situation is unprecedented, however we do</w:t>
      </w:r>
      <w:r>
        <w:rPr>
          <w:rFonts w:ascii="Comic Sans MS" w:hAnsi="Comic Sans MS"/>
          <w:sz w:val="18"/>
          <w:szCs w:val="20"/>
        </w:rPr>
        <w:t xml:space="preserve"> recommend </w:t>
      </w:r>
      <w:r w:rsidR="00E97ABE">
        <w:rPr>
          <w:rFonts w:ascii="Comic Sans MS" w:hAnsi="Comic Sans MS"/>
          <w:sz w:val="18"/>
          <w:szCs w:val="20"/>
        </w:rPr>
        <w:t>that the children stay in t</w:t>
      </w:r>
      <w:r w:rsidR="00CB4F68">
        <w:rPr>
          <w:rFonts w:ascii="Comic Sans MS" w:hAnsi="Comic Sans MS"/>
          <w:sz w:val="18"/>
          <w:szCs w:val="20"/>
        </w:rPr>
        <w:t>ouch with their learning using</w:t>
      </w:r>
      <w:r w:rsidR="00E97ABE">
        <w:rPr>
          <w:rFonts w:ascii="Comic Sans MS" w:hAnsi="Comic Sans MS"/>
          <w:sz w:val="18"/>
          <w:szCs w:val="20"/>
        </w:rPr>
        <w:t xml:space="preserve"> the ideas given below. </w:t>
      </w:r>
      <w:r w:rsidR="00CB4F68">
        <w:rPr>
          <w:rFonts w:ascii="Comic Sans MS" w:hAnsi="Comic Sans MS"/>
          <w:sz w:val="18"/>
          <w:szCs w:val="20"/>
        </w:rPr>
        <w:t xml:space="preserve">You can help keep your child in contact with the school via the email link shown </w:t>
      </w:r>
      <w:r w:rsidR="006B51AB">
        <w:rPr>
          <w:rFonts w:ascii="Comic Sans MS" w:hAnsi="Comic Sans MS"/>
          <w:sz w:val="18"/>
          <w:szCs w:val="20"/>
        </w:rPr>
        <w:t>at the end of this message. Your child</w:t>
      </w:r>
      <w:r w:rsidR="00CB4F68">
        <w:rPr>
          <w:rFonts w:ascii="Comic Sans MS" w:hAnsi="Comic Sans MS"/>
          <w:sz w:val="18"/>
          <w:szCs w:val="20"/>
        </w:rPr>
        <w:t xml:space="preserve"> may want to share their achievements with their teacher by photographing or scanning it</w:t>
      </w:r>
      <w:r w:rsidR="006B51AB">
        <w:rPr>
          <w:rFonts w:ascii="Comic Sans MS" w:hAnsi="Comic Sans MS"/>
          <w:sz w:val="18"/>
          <w:szCs w:val="20"/>
        </w:rPr>
        <w:t xml:space="preserve"> and sending it via email. A</w:t>
      </w:r>
      <w:r w:rsidR="00CB4F68">
        <w:rPr>
          <w:rFonts w:ascii="Comic Sans MS" w:hAnsi="Comic Sans MS"/>
          <w:sz w:val="18"/>
          <w:szCs w:val="20"/>
        </w:rPr>
        <w:t xml:space="preserve"> teacher will reply with a comment about the work shared.</w:t>
      </w:r>
    </w:p>
    <w:p w:rsidR="00F53C21" w:rsidRDefault="00F53C21" w:rsidP="003053AA">
      <w:pPr>
        <w:pStyle w:val="Default"/>
        <w:rPr>
          <w:sz w:val="22"/>
          <w:szCs w:val="22"/>
        </w:rPr>
      </w:pPr>
      <w:r>
        <w:rPr>
          <w:rFonts w:ascii="Comic Sans MS" w:hAnsi="Comic Sans MS"/>
          <w:sz w:val="18"/>
          <w:szCs w:val="20"/>
        </w:rPr>
        <w:t xml:space="preserve">Please email any completed activities/work to: </w:t>
      </w:r>
      <w:hyperlink r:id="rId9" w:history="1">
        <w:r w:rsidR="003053AA" w:rsidRPr="006E2B28">
          <w:rPr>
            <w:rStyle w:val="Hyperlink"/>
            <w:sz w:val="22"/>
            <w:szCs w:val="22"/>
          </w:rPr>
          <w:t>homelearning@st-edmunds.suffolk.sch.uk</w:t>
        </w:r>
      </w:hyperlink>
    </w:p>
    <w:p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E67D63" w:rsidTr="00B95668">
        <w:trPr>
          <w:trHeight w:val="376"/>
          <w:jc w:val="center"/>
        </w:trPr>
        <w:tc>
          <w:tcPr>
            <w:tcW w:w="319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441" w:type="dxa"/>
          </w:tcPr>
          <w:p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:rsidTr="00CB4F68">
        <w:trPr>
          <w:trHeight w:val="1382"/>
          <w:jc w:val="center"/>
        </w:trPr>
        <w:tc>
          <w:tcPr>
            <w:tcW w:w="3191" w:type="dxa"/>
          </w:tcPr>
          <w:p w:rsidR="00CB4F68" w:rsidRPr="00D85D3F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English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 practise your cursive handwriting.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go through the Phase 2 and 3 sounds.</w:t>
            </w:r>
          </w:p>
          <w:p w:rsidR="003134B3" w:rsidRDefault="003134B3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to practise reading the Phase 2 and 3 Tricky words.  Then have a go at spe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lling them. (Google </w:t>
            </w:r>
            <w:r w:rsidR="003947AE">
              <w:rPr>
                <w:rFonts w:ascii="Comic Sans MS" w:hAnsi="Comic Sans MS"/>
                <w:sz w:val="18"/>
                <w:szCs w:val="18"/>
              </w:rPr>
              <w:t>https://www.phonicsplay.co.uk/)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https://www.bbc.co.uk/iplayer/episodes/b01cz0p1/alphablocks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and Tricky word song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https://www.youtube.com/watch?v=TvMyssfAUx0</w:t>
            </w:r>
            <w:r>
              <w:rPr>
                <w:rFonts w:ascii="Comic Sans MS" w:hAnsi="Comic Sans MS"/>
                <w:sz w:val="18"/>
                <w:szCs w:val="18"/>
              </w:rPr>
              <w:t>)</w:t>
            </w:r>
          </w:p>
          <w:p w:rsidR="000E68E7" w:rsidRDefault="000E68E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Read lots of books or let someone older than you read a book to you.  Can you answer questions from the story or information book?</w:t>
            </w:r>
          </w:p>
          <w:p w:rsidR="00C96A27" w:rsidRDefault="00C96A27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Practise writing your name.  What about your surname?</w:t>
            </w:r>
          </w:p>
          <w:p w:rsidR="0064163A" w:rsidRDefault="00F51C30" w:rsidP="0088798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hyperlink r:id="rId10" w:history="1">
              <w:r w:rsidR="0064163A" w:rsidRPr="00891063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https://www.booktrust.org.uk/books-and-reading/have-some-fun/</w:t>
              </w:r>
            </w:hyperlink>
          </w:p>
          <w:p w:rsidR="003F2234" w:rsidRDefault="00A42FBA" w:rsidP="003F2234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R</w:t>
            </w:r>
            <w:r w:rsidR="002C01B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e-read ‘The Hungry Caterpillar</w:t>
            </w:r>
            <w:r w:rsidR="00DB0EC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’.  Can you</w:t>
            </w:r>
            <w:r w:rsidR="002C01B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list all the food the caterpillar ate</w:t>
            </w:r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?</w:t>
            </w:r>
          </w:p>
          <w:p w:rsidR="002C01B2" w:rsidRDefault="002C01B2" w:rsidP="003F2234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Try practising writing the days of the week.</w:t>
            </w:r>
          </w:p>
          <w:p w:rsidR="00662EFE" w:rsidRPr="00DA3DFD" w:rsidRDefault="00662EFE" w:rsidP="003F2234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Play I spy a minibeast.</w:t>
            </w:r>
          </w:p>
          <w:p w:rsidR="00CB4F68" w:rsidRPr="00DA3DFD" w:rsidRDefault="00CB4F68" w:rsidP="004B1C72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144AF8">
        <w:trPr>
          <w:trHeight w:val="1175"/>
          <w:jc w:val="center"/>
        </w:trPr>
        <w:tc>
          <w:tcPr>
            <w:tcW w:w="3191" w:type="dxa"/>
          </w:tcPr>
          <w:p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7441" w:type="dxa"/>
          </w:tcPr>
          <w:p w:rsidR="00CB4F68" w:rsidRDefault="000E68E7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Please continue to</w:t>
            </w:r>
            <w:r w:rsidR="00A42FBA">
              <w:rPr>
                <w:rFonts w:ascii="Comic Sans MS" w:hAnsi="Comic Sans MS"/>
                <w:sz w:val="18"/>
                <w:szCs w:val="18"/>
              </w:rPr>
              <w:t xml:space="preserve"> practise writing your numerals – extend to numbers up to 30.</w:t>
            </w:r>
          </w:p>
          <w:p w:rsidR="00F54AEB" w:rsidRDefault="00A42FBA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Can you identify numbers up to 30 and sequence them correctly?</w:t>
            </w:r>
          </w:p>
          <w:p w:rsidR="00A42FBA" w:rsidRDefault="00F54AEB" w:rsidP="00887988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 – Can you count out different amounts of obje</w:t>
            </w:r>
            <w:r w:rsidR="0083690E">
              <w:rPr>
                <w:rFonts w:ascii="Comic Sans MS" w:hAnsi="Comic Sans MS"/>
                <w:sz w:val="18"/>
                <w:szCs w:val="18"/>
              </w:rPr>
              <w:t>c</w:t>
            </w:r>
            <w:r>
              <w:rPr>
                <w:rFonts w:ascii="Comic Sans MS" w:hAnsi="Comic Sans MS"/>
                <w:sz w:val="18"/>
                <w:szCs w:val="18"/>
              </w:rPr>
              <w:t>ts?</w:t>
            </w:r>
          </w:p>
          <w:p w:rsidR="00F54AEB" w:rsidRPr="00DB0EC5" w:rsidRDefault="003134B3" w:rsidP="00F54AEB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Watch 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https://www.bbc.co.uk/cbeebies/shows/numberblocks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 or google Top Marks for maths games</w:t>
            </w:r>
            <w:r w:rsidR="00117AC5">
              <w:rPr>
                <w:rFonts w:ascii="Comic Sans MS" w:hAnsi="Comic Sans MS"/>
                <w:sz w:val="18"/>
                <w:szCs w:val="18"/>
              </w:rPr>
              <w:t xml:space="preserve">  </w:t>
            </w:r>
            <w:r w:rsidR="00117AC5" w:rsidRPr="00117AC5">
              <w:rPr>
                <w:rFonts w:ascii="Comic Sans MS" w:hAnsi="Comic Sans MS"/>
                <w:sz w:val="18"/>
                <w:szCs w:val="18"/>
              </w:rPr>
              <w:t>https://www.topmarks.co.uk/maths-games/5-7-years/counting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83690E" w:rsidRDefault="0083690E" w:rsidP="00F54AEB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2C01B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Using ‘The Very Hungry Caterpillar</w:t>
            </w: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’ have a </w:t>
            </w:r>
            <w:r w:rsidR="002C01B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go at reciting the days of the week.  Cut them out and order them. (see if you can find a days of the week song on youtube)</w:t>
            </w: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.</w:t>
            </w:r>
          </w:p>
          <w:p w:rsidR="00DB0EC5" w:rsidRDefault="002C01B2" w:rsidP="00F54AEB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Continue to p</w:t>
            </w:r>
            <w:r w:rsidR="00DB0EC5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lay ‘What’s th</w:t>
            </w: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e ti</w:t>
            </w:r>
            <w:r w:rsidR="00F51C30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me Mr M</w:t>
            </w: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inibeast</w:t>
            </w:r>
          </w:p>
          <w:p w:rsidR="00DB0EC5" w:rsidRDefault="00F51C30" w:rsidP="00F54AEB">
            <w:pPr>
              <w:spacing w:after="0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- Addition, sequencing and counting.</w:t>
            </w:r>
            <w:bookmarkStart w:id="0" w:name="_GoBack"/>
            <w:bookmarkEnd w:id="0"/>
          </w:p>
          <w:p w:rsidR="00F51C30" w:rsidRPr="00DA3DFD" w:rsidRDefault="00F51C30" w:rsidP="00F54AEB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  <w:p w:rsidR="006916C1" w:rsidRPr="00DA3DFD" w:rsidRDefault="006916C1" w:rsidP="00147C00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:rsidTr="005F36F8">
        <w:trPr>
          <w:trHeight w:val="462"/>
          <w:jc w:val="center"/>
        </w:trPr>
        <w:tc>
          <w:tcPr>
            <w:tcW w:w="3191" w:type="dxa"/>
          </w:tcPr>
          <w:p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  <w:r w:rsidR="00900178">
              <w:rPr>
                <w:rFonts w:ascii="Comic Sans MS" w:hAnsi="Comic Sans MS"/>
                <w:sz w:val="20"/>
              </w:rPr>
              <w:t xml:space="preserve"> or PSE</w:t>
            </w:r>
          </w:p>
        </w:tc>
        <w:tc>
          <w:tcPr>
            <w:tcW w:w="7441" w:type="dxa"/>
          </w:tcPr>
          <w:p w:rsidR="00662EFE" w:rsidRPr="00662EFE" w:rsidRDefault="0064163A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 w:rsidRPr="0071223B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Label a diagram of </w:t>
            </w:r>
            <w:r w:rsidR="002C01B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a butterfly/caterpillar</w:t>
            </w:r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.</w:t>
            </w:r>
          </w:p>
          <w:p w:rsidR="00662EFE" w:rsidRDefault="00662EFE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Can you w</w:t>
            </w:r>
            <w:r w:rsidR="002C01B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rite a fact page about butterflies or caterpillars</w:t>
            </w:r>
            <w:r w:rsidR="0083690E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?  </w:t>
            </w:r>
          </w:p>
          <w:p w:rsidR="002C01B2" w:rsidRDefault="002C01B2" w:rsidP="00662EFE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Pr="002C01B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Discuss healthy and unhealthy food choices that the caterpillar eats.</w:t>
            </w: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 Sort them into two groups.</w:t>
            </w:r>
          </w:p>
          <w:p w:rsidR="00900178" w:rsidRPr="00C96A27" w:rsidRDefault="0083690E" w:rsidP="002C01B2">
            <w:pPr>
              <w:autoSpaceDE w:val="0"/>
              <w:autoSpaceDN w:val="0"/>
              <w:adjustRightInd w:val="0"/>
              <w:spacing w:after="30"/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</w:pPr>
            <w:r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- </w:t>
            </w:r>
            <w:r w:rsidR="002C01B2" w:rsidRPr="002C01B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 xml:space="preserve">What is beautiful about us like a butterfly? </w:t>
            </w:r>
            <w:r w:rsidR="002C01B2">
              <w:rPr>
                <w:rFonts w:ascii="Comic Sans MS" w:hAnsi="Comic Sans MS" w:cs="Calibri"/>
                <w:bCs/>
                <w:color w:val="385623" w:themeColor="accent6" w:themeShade="80"/>
                <w:sz w:val="18"/>
                <w:szCs w:val="24"/>
                <w:lang w:eastAsia="en-GB"/>
              </w:rPr>
              <w:t>(Beauty inside and out).  God has made us special in many ways and we are all slightly different.</w:t>
            </w:r>
          </w:p>
        </w:tc>
      </w:tr>
      <w:tr w:rsidR="00CB4F68" w:rsidRPr="00E67D63" w:rsidTr="00076847">
        <w:trPr>
          <w:trHeight w:val="940"/>
          <w:jc w:val="center"/>
        </w:trPr>
        <w:tc>
          <w:tcPr>
            <w:tcW w:w="3191" w:type="dxa"/>
          </w:tcPr>
          <w:p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Physical Education</w:t>
            </w:r>
          </w:p>
        </w:tc>
        <w:tc>
          <w:tcPr>
            <w:tcW w:w="7441" w:type="dxa"/>
          </w:tcPr>
          <w:p w:rsidR="00CB4F68" w:rsidRPr="00DA3DFD" w:rsidRDefault="000E68E7" w:rsidP="0083690E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- Follow Joe’s PE </w:t>
            </w:r>
            <w:r w:rsidR="003134B3">
              <w:rPr>
                <w:rFonts w:ascii="Comic Sans MS" w:hAnsi="Comic Sans MS"/>
                <w:sz w:val="18"/>
                <w:szCs w:val="18"/>
              </w:rPr>
              <w:t xml:space="preserve">(The Body Coach) </w:t>
            </w:r>
            <w:r>
              <w:rPr>
                <w:rFonts w:ascii="Comic Sans MS" w:hAnsi="Comic Sans MS"/>
                <w:sz w:val="18"/>
                <w:szCs w:val="18"/>
              </w:rPr>
              <w:t xml:space="preserve">on Youtube, play in your </w:t>
            </w:r>
            <w:r w:rsidR="00900178">
              <w:rPr>
                <w:rFonts w:ascii="Comic Sans MS" w:hAnsi="Comic Sans MS"/>
                <w:sz w:val="18"/>
                <w:szCs w:val="18"/>
              </w:rPr>
              <w:t xml:space="preserve">garden.  </w:t>
            </w:r>
            <w:r w:rsidR="002C01B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Pr</w:t>
            </w:r>
            <w:r w:rsidR="0045744C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actise hopping, jumping and skip</w:t>
            </w:r>
            <w:r w:rsidR="002C01B2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ping. </w:t>
            </w:r>
            <w:r w:rsidR="0083690E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 </w:t>
            </w:r>
            <w:r w:rsidR="00203FB9">
              <w:rPr>
                <w:rFonts w:ascii="Comic Sans MS" w:hAnsi="Comic Sans MS"/>
                <w:sz w:val="18"/>
                <w:szCs w:val="18"/>
              </w:rPr>
              <w:t>G</w:t>
            </w:r>
            <w:r w:rsidR="003134B3">
              <w:rPr>
                <w:rFonts w:ascii="Comic Sans MS" w:hAnsi="Comic Sans MS"/>
                <w:sz w:val="18"/>
                <w:szCs w:val="18"/>
              </w:rPr>
              <w:t>o for a walk with your family.</w:t>
            </w:r>
          </w:p>
        </w:tc>
      </w:tr>
      <w:tr w:rsidR="00CB4F68" w:rsidRPr="00E67D63" w:rsidTr="00CE6C51">
        <w:trPr>
          <w:trHeight w:val="645"/>
          <w:jc w:val="center"/>
        </w:trPr>
        <w:tc>
          <w:tcPr>
            <w:tcW w:w="3191" w:type="dxa"/>
          </w:tcPr>
          <w:p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441" w:type="dxa"/>
          </w:tcPr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Continue with the Lego challenge.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Do a puzzle.</w:t>
            </w:r>
            <w:r w:rsidR="009B1490" w:rsidRPr="009B1490">
              <w:t xml:space="preserve"> </w:t>
            </w:r>
          </w:p>
          <w:p w:rsidR="003134B3" w:rsidRDefault="003134B3" w:rsidP="000D6D26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- Play board games/card games/dominoes, etc.</w:t>
            </w:r>
          </w:p>
          <w:p w:rsidR="0045744C" w:rsidRPr="00F54AEB" w:rsidRDefault="00A42FBA" w:rsidP="00662EFE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 w:rsidRPr="0071223B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- </w:t>
            </w:r>
            <w:r w:rsidR="00D20E0A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 xml:space="preserve">Make </w:t>
            </w:r>
            <w:r w:rsidR="0045744C"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  <w:t>a caterpillar from egg boxes.  You could use an old sock as its cocoon/chrysalis.</w:t>
            </w:r>
          </w:p>
          <w:p w:rsidR="00CB4F68" w:rsidRPr="004B1C72" w:rsidRDefault="009B1490" w:rsidP="004B1C72">
            <w:pPr>
              <w:spacing w:after="0" w:line="240" w:lineRule="auto"/>
              <w:rPr>
                <w:rFonts w:ascii="Comic Sans MS" w:hAnsi="Comic Sans MS"/>
                <w:color w:val="385623" w:themeColor="accent6" w:themeShade="80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Twinkl has hundreds of resources and it is free at the moment.</w:t>
            </w:r>
          </w:p>
        </w:tc>
      </w:tr>
    </w:tbl>
    <w:p w:rsidR="00ED1592" w:rsidRDefault="00ED1592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1A2267" w:rsidRDefault="001A2267" w:rsidP="0095600D">
      <w:pPr>
        <w:rPr>
          <w:rFonts w:ascii="Comic Sans MS" w:hAnsi="Comic Sans MS"/>
        </w:rPr>
      </w:pPr>
    </w:p>
    <w:p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1AB" w:rsidRDefault="006B51AB" w:rsidP="006B51AB">
      <w:pPr>
        <w:spacing w:after="0" w:line="240" w:lineRule="auto"/>
      </w:pPr>
      <w:r>
        <w:separator/>
      </w:r>
    </w:p>
  </w:endnote>
  <w:end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1AB" w:rsidRDefault="006B51AB" w:rsidP="006B51AB">
      <w:pPr>
        <w:spacing w:after="0" w:line="240" w:lineRule="auto"/>
      </w:pPr>
      <w:r>
        <w:separator/>
      </w:r>
    </w:p>
  </w:footnote>
  <w:footnote w:type="continuationSeparator" w:id="0">
    <w:p w:rsidR="006B51AB" w:rsidRDefault="006B51AB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68E7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17AC5"/>
    <w:rsid w:val="00120EF3"/>
    <w:rsid w:val="00127149"/>
    <w:rsid w:val="00132FA0"/>
    <w:rsid w:val="00136381"/>
    <w:rsid w:val="00141D31"/>
    <w:rsid w:val="00147908"/>
    <w:rsid w:val="00147C00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D6A40"/>
    <w:rsid w:val="001F3406"/>
    <w:rsid w:val="002032D4"/>
    <w:rsid w:val="00203FB9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01B2"/>
    <w:rsid w:val="002C5228"/>
    <w:rsid w:val="002D7465"/>
    <w:rsid w:val="002E3335"/>
    <w:rsid w:val="00300A77"/>
    <w:rsid w:val="0030117F"/>
    <w:rsid w:val="00303A2A"/>
    <w:rsid w:val="003053AA"/>
    <w:rsid w:val="003129CF"/>
    <w:rsid w:val="003134B3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47AE"/>
    <w:rsid w:val="00395D10"/>
    <w:rsid w:val="003B0C76"/>
    <w:rsid w:val="003B12FC"/>
    <w:rsid w:val="003B2CB1"/>
    <w:rsid w:val="003C38D7"/>
    <w:rsid w:val="003C5F7E"/>
    <w:rsid w:val="003D159C"/>
    <w:rsid w:val="003D2A16"/>
    <w:rsid w:val="003F2234"/>
    <w:rsid w:val="003F57A1"/>
    <w:rsid w:val="003F6CF6"/>
    <w:rsid w:val="00403D46"/>
    <w:rsid w:val="00425DE9"/>
    <w:rsid w:val="0044213B"/>
    <w:rsid w:val="00452294"/>
    <w:rsid w:val="0045744C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C72"/>
    <w:rsid w:val="004B1D54"/>
    <w:rsid w:val="004B4143"/>
    <w:rsid w:val="004C6400"/>
    <w:rsid w:val="004C7405"/>
    <w:rsid w:val="004E014C"/>
    <w:rsid w:val="00506B54"/>
    <w:rsid w:val="005117BA"/>
    <w:rsid w:val="0051612D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60539E"/>
    <w:rsid w:val="00622108"/>
    <w:rsid w:val="0064163A"/>
    <w:rsid w:val="00662EFE"/>
    <w:rsid w:val="00666431"/>
    <w:rsid w:val="006916C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223B"/>
    <w:rsid w:val="00714B92"/>
    <w:rsid w:val="00735CE2"/>
    <w:rsid w:val="0074488F"/>
    <w:rsid w:val="007566E0"/>
    <w:rsid w:val="00761E12"/>
    <w:rsid w:val="00762F03"/>
    <w:rsid w:val="0077143D"/>
    <w:rsid w:val="00782511"/>
    <w:rsid w:val="0078389C"/>
    <w:rsid w:val="00786765"/>
    <w:rsid w:val="00791439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90E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78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B1490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42FBA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D2C38"/>
    <w:rsid w:val="00AE17C7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955B3"/>
    <w:rsid w:val="00C96A27"/>
    <w:rsid w:val="00CA0354"/>
    <w:rsid w:val="00CA36A4"/>
    <w:rsid w:val="00CA64F3"/>
    <w:rsid w:val="00CA6ED3"/>
    <w:rsid w:val="00CB4F68"/>
    <w:rsid w:val="00CC3C98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20E0A"/>
    <w:rsid w:val="00D37E32"/>
    <w:rsid w:val="00D424FE"/>
    <w:rsid w:val="00D458D4"/>
    <w:rsid w:val="00D46D3A"/>
    <w:rsid w:val="00D651C9"/>
    <w:rsid w:val="00D66438"/>
    <w:rsid w:val="00D6793F"/>
    <w:rsid w:val="00D70F11"/>
    <w:rsid w:val="00D7232B"/>
    <w:rsid w:val="00D827DA"/>
    <w:rsid w:val="00D85D3F"/>
    <w:rsid w:val="00DA3158"/>
    <w:rsid w:val="00DA3978"/>
    <w:rsid w:val="00DA3DFD"/>
    <w:rsid w:val="00DB0EC5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EF46E4"/>
    <w:rsid w:val="00F07B87"/>
    <w:rsid w:val="00F17336"/>
    <w:rsid w:val="00F20206"/>
    <w:rsid w:val="00F24719"/>
    <w:rsid w:val="00F42FD3"/>
    <w:rsid w:val="00F44CDD"/>
    <w:rsid w:val="00F47089"/>
    <w:rsid w:val="00F50661"/>
    <w:rsid w:val="00F51C30"/>
    <w:rsid w:val="00F53C21"/>
    <w:rsid w:val="00F54AEB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63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yperlink" Target="https://www.booktrust.org.uk/books-and-reading/have-some-fun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omelearning@st-edmunds.suffolk.sch.uk" TargetMode="External"/><Relationship Id="rId14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DDB137A-29D7-405D-87ED-D9F06FE85E34}"/>
</file>

<file path=customXml/itemProps2.xml><?xml version="1.0" encoding="utf-8"?>
<ds:datastoreItem xmlns:ds="http://schemas.openxmlformats.org/officeDocument/2006/customXml" ds:itemID="{18F1B395-F792-446E-AF75-BFEFB5FAD797}"/>
</file>

<file path=customXml/itemProps3.xml><?xml version="1.0" encoding="utf-8"?>
<ds:datastoreItem xmlns:ds="http://schemas.openxmlformats.org/officeDocument/2006/customXml" ds:itemID="{3D24C1F2-3C8F-47A5-9690-ABF670A4EF5D}"/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355</TotalTime>
  <Pages>2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creator>Teacher130</dc:creator>
  <cp:lastModifiedBy>Teacher</cp:lastModifiedBy>
  <cp:revision>3</cp:revision>
  <dcterms:created xsi:type="dcterms:W3CDTF">2020-06-10T08:58:00Z</dcterms:created>
  <dcterms:modified xsi:type="dcterms:W3CDTF">2020-06-10T15:18:00Z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