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6B51AB" w:rsidP="00FA43E0" w:rsidRDefault="006B51AB" wp14:textId="77777777" w14:paraId="090D1934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1" locked="0" layoutInCell="1" allowOverlap="1" wp14:anchorId="636143FC" wp14:editId="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154BD99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Pr="00DE30AB" w:rsidR="00490AE9">
        <w:rPr>
          <w:rFonts w:ascii="Comic Sans MS" w:hAnsi="Comic Sans MS"/>
          <w:sz w:val="20"/>
          <w:szCs w:val="20"/>
        </w:rPr>
        <w:t>St Edmund’s</w:t>
      </w:r>
      <w:r w:rsidR="006B51AB">
        <w:rPr>
          <w:rFonts w:ascii="Comic Sans MS" w:hAnsi="Comic Sans MS"/>
          <w:sz w:val="20"/>
          <w:szCs w:val="20"/>
        </w:rPr>
        <w:t xml:space="preserve"> &amp; St Joseph’s</w:t>
      </w:r>
      <w:r w:rsidRPr="00DE30AB" w:rsidR="00490AE9">
        <w:rPr>
          <w:rFonts w:ascii="Comic Sans MS" w:hAnsi="Comic Sans MS"/>
          <w:sz w:val="20"/>
          <w:szCs w:val="20"/>
        </w:rPr>
        <w:t xml:space="preserve"> Catholic Primary School</w:t>
      </w:r>
      <w:r w:rsidR="006B51AB">
        <w:rPr>
          <w:rFonts w:ascii="Comic Sans MS" w:hAnsi="Comic Sans MS"/>
          <w:sz w:val="20"/>
          <w:szCs w:val="20"/>
        </w:rPr>
        <w:t>s</w:t>
      </w:r>
    </w:p>
    <w:p xmlns:wp14="http://schemas.microsoft.com/office/word/2010/wordml" w:rsidRPr="00DE30AB" w:rsidR="00490AE9" w:rsidP="006B51AB" w:rsidRDefault="00490AE9" w14:paraId="7CE9397D" wp14:textId="0F8FF856">
      <w:pPr>
        <w:rPr>
          <w:rFonts w:ascii="Comic Sans MS" w:hAnsi="Comic Sans MS"/>
          <w:sz w:val="20"/>
          <w:szCs w:val="20"/>
        </w:rPr>
      </w:pPr>
      <w:r w:rsidRPr="00DE30AB" w:rsidR="00490AE9">
        <w:rPr>
          <w:rFonts w:ascii="Comic Sans MS" w:hAnsi="Comic Sans MS"/>
          <w:sz w:val="20"/>
          <w:szCs w:val="20"/>
        </w:rPr>
        <w:t>Week commencing:</w:t>
      </w:r>
      <w:r w:rsidRPr="00DE30AB" w:rsidR="547CAE7F">
        <w:rPr>
          <w:rFonts w:ascii="Comic Sans MS" w:hAnsi="Comic Sans MS"/>
          <w:sz w:val="20"/>
          <w:szCs w:val="20"/>
        </w:rPr>
        <w:t xml:space="preserve">  15.6.20                                                                                                 </w:t>
      </w:r>
      <w:r w:rsidRPr="00DE30AB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 w:rsidR="00116CA3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 w:rsidR="00490AE9">
        <w:rPr>
          <w:rFonts w:ascii="Comic Sans MS" w:hAnsi="Comic Sans MS"/>
          <w:sz w:val="20"/>
          <w:szCs w:val="20"/>
        </w:rPr>
        <w:t>Year group:</w:t>
      </w:r>
      <w:r w:rsidRPr="00DE30AB" w:rsidR="00116CA3">
        <w:rPr>
          <w:rFonts w:ascii="Comic Sans MS" w:hAnsi="Comic Sans MS"/>
          <w:sz w:val="20"/>
          <w:szCs w:val="20"/>
        </w:rPr>
        <w:t xml:space="preserve"> </w:t>
      </w:r>
      <w:r w:rsidRPr="00DE30AB" w:rsidR="44AE7373">
        <w:rPr>
          <w:rFonts w:ascii="Comic Sans MS" w:hAnsi="Comic Sans MS"/>
          <w:sz w:val="20"/>
          <w:szCs w:val="20"/>
        </w:rPr>
        <w:t xml:space="preserve">1</w:t>
      </w:r>
    </w:p>
    <w:p xmlns:wp14="http://schemas.microsoft.com/office/word/2010/wordml" w:rsidR="00F47089" w:rsidP="0095600D" w:rsidRDefault="00DC2F97" w14:paraId="06E11580" wp14:textId="77777777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xmlns:wp14="http://schemas.microsoft.com/office/word/2010/wordml" w:rsidR="00F53C21" w:rsidP="003053AA" w:rsidRDefault="00F53C21" w14:paraId="4B4FBB0C" wp14:textId="77777777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w:history="1" r:id="rId8">
        <w:r w:rsidRPr="006E2B28" w:rsidR="003053AA">
          <w:rPr>
            <w:rStyle w:val="Hyperlink"/>
            <w:sz w:val="22"/>
            <w:szCs w:val="22"/>
          </w:rPr>
          <w:t>homelearning@st-edmunds.suffolk.sch.uk</w:t>
        </w:r>
      </w:hyperlink>
    </w:p>
    <w:p xmlns:wp14="http://schemas.microsoft.com/office/word/2010/wordml" w:rsidRPr="003053AA" w:rsidR="003053AA" w:rsidP="003053AA" w:rsidRDefault="003053AA" w14:paraId="672A6659" wp14:textId="77777777">
      <w:pPr>
        <w:pStyle w:val="Default"/>
      </w:pPr>
    </w:p>
    <w:tbl>
      <w:tblPr>
        <w:tblW w:w="1063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xmlns:wp14="http://schemas.microsoft.com/office/word/2010/wordml" w:rsidRPr="00E67D63" w:rsidR="00CB4F68" w:rsidTr="17040CB6" w14:paraId="1467FB84" wp14:textId="77777777">
        <w:trPr>
          <w:trHeight w:val="376"/>
          <w:jc w:val="center"/>
        </w:trPr>
        <w:tc>
          <w:tcPr>
            <w:tcW w:w="3191" w:type="dxa"/>
            <w:tcMar/>
          </w:tcPr>
          <w:p w:rsidRPr="008F7E30" w:rsidR="00CB4F68" w:rsidP="0095600D" w:rsidRDefault="00CB4F68" w14:paraId="6A4CCA2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  <w:tcMar/>
          </w:tcPr>
          <w:p w:rsidRPr="008F7E30" w:rsidR="00CB4F68" w:rsidP="0095600D" w:rsidRDefault="00CB4F68" w14:paraId="7064B23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xmlns:wp14="http://schemas.microsoft.com/office/word/2010/wordml" w:rsidRPr="00E67D63" w:rsidR="00CB4F68" w:rsidTr="17040CB6" w14:paraId="0A6CB2C4" wp14:textId="77777777">
        <w:trPr>
          <w:trHeight w:val="1382"/>
          <w:jc w:val="center"/>
        </w:trPr>
        <w:tc>
          <w:tcPr>
            <w:tcW w:w="3191" w:type="dxa"/>
            <w:tcMar/>
          </w:tcPr>
          <w:p w:rsidRPr="00D85D3F" w:rsidR="00CB4F68" w:rsidP="08C124F5" w:rsidRDefault="00CB4F68" w14:paraId="574CE081" wp14:textId="21E16D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8C124F5" w:rsidR="00CB4F68"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:rsidRPr="00D85D3F" w:rsidR="00CB4F68" w:rsidP="08C124F5" w:rsidRDefault="00CB4F68" w14:paraId="5CB93B0E" wp14:textId="18A75F38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5BAB3AD0" wp14:textId="07A1DFC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6DC64F60" wp14:textId="77DC236E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696C6B96" wp14:textId="4E235D3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5334A5DC" wp14:textId="68974071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7F82C877" wp14:textId="62C591E8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33B28EE7" wp14:textId="0132885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36A6CEB5" wp14:textId="4DB92C7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6C00F0A7" wp14:textId="1400049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0309CC4B" wp14:textId="0A082DC7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5D1A241A" wp14:textId="439DF824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2B2CBA53" wp14:textId="057C49D9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64AF3647" wp14:textId="7BCB5D30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0B37A063" wp14:textId="05091D2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4F47F08F" wp14:textId="68FAE39A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38A1E1EE" wp14:textId="5160902F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0279AC3A" wp14:textId="125F3FA7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07033CA1" wp14:textId="65247E98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7ED1D957" wp14:textId="1FC5F9D3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06FEF73D" wp14:textId="44548344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714AFD91" wp14:textId="0E46105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2C7A577A" wp14:textId="309AF96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19AE3AAD" wp14:textId="4730B06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52C55684" wp14:textId="0CCFF4B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351DEC96" wp14:textId="302F6CAD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27746F81" wp14:textId="3C50BDC4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254B8D9B" wp14:textId="15228E5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551FC17F" w:rsidP="551FC17F" w:rsidRDefault="551FC17F" w14:paraId="7C70BF5B" w14:textId="40050FCB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406DB79A" w:rsidP="406DB79A" w:rsidRDefault="406DB79A" w14:paraId="6C439C51" w14:textId="157563CA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551FC17F" w:rsidP="551FC17F" w:rsidRDefault="551FC17F" w14:paraId="0377E658" w14:textId="291604B1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551FC17F" w:rsidP="551FC17F" w:rsidRDefault="551FC17F" w14:paraId="7BB8B961" w14:textId="71000176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3E4F54B8" wp14:textId="4390B421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187E61D6" wp14:textId="5EF2D282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406DB79A" w:rsidP="406DB79A" w:rsidRDefault="406DB79A" w14:paraId="536C1926" w14:textId="20273A1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17040CB6" w:rsidP="17040CB6" w:rsidRDefault="17040CB6" w14:paraId="0F0A8A83" w14:textId="44AC99DB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D85D3F" w:rsidR="00CB4F68" w:rsidP="08C124F5" w:rsidRDefault="00CB4F68" w14:paraId="49A56AFD" wp14:textId="799274DC">
            <w:pPr>
              <w:pStyle w:val="Normal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BD345C4" w:rsidR="6193C12B">
              <w:rPr>
                <w:rFonts w:ascii="Comic Sans MS" w:hAnsi="Comic Sans MS"/>
                <w:sz w:val="20"/>
                <w:szCs w:val="20"/>
              </w:rPr>
              <w:t>Thrive</w:t>
            </w:r>
          </w:p>
        </w:tc>
        <w:tc>
          <w:tcPr>
            <w:tcW w:w="7441" w:type="dxa"/>
            <w:tcMar/>
          </w:tcPr>
          <w:p w:rsidR="00CB4F68" w:rsidP="4F8B41B6" w:rsidRDefault="00CB4F68" w14:paraId="1A4A1FFE" wp14:textId="48533368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4F8B41B6" w:rsidR="04CA315A">
              <w:rPr>
                <w:rFonts w:ascii="Comic Sans MS" w:hAnsi="Comic Sans MS" w:eastAsia="Comic Sans MS" w:cs="Comic Sans MS"/>
                <w:sz w:val="18"/>
                <w:szCs w:val="18"/>
              </w:rPr>
              <w:t>This week we will</w:t>
            </w:r>
            <w:r w:rsidRPr="4F8B41B6" w:rsidR="21D99676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looking at the author Julia Donaldson and books that she has written. </w:t>
            </w:r>
          </w:p>
          <w:p w:rsidR="00CB4F68" w:rsidP="4F8B41B6" w:rsidRDefault="00CB4F68" w14:paraId="0A37501D" wp14:textId="6BFF26C2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77B2882E" w:rsidR="40F9301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You could focus </w:t>
            </w:r>
            <w:r w:rsidRPr="77B2882E" w:rsidR="40F9301C">
              <w:rPr>
                <w:rFonts w:ascii="Comic Sans MS" w:hAnsi="Comic Sans MS" w:eastAsia="Comic Sans MS" w:cs="Comic Sans MS"/>
                <w:sz w:val="18"/>
                <w:szCs w:val="18"/>
              </w:rPr>
              <w:t>on</w:t>
            </w:r>
            <w:r w:rsidRPr="77B2882E" w:rsidR="14C186F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77B2882E" w:rsidR="2425741E">
              <w:rPr>
                <w:rFonts w:ascii="Comic Sans MS" w:hAnsi="Comic Sans MS" w:eastAsia="Comic Sans MS" w:cs="Comic Sans MS"/>
                <w:sz w:val="18"/>
                <w:szCs w:val="18"/>
              </w:rPr>
              <w:t>The</w:t>
            </w:r>
            <w:r w:rsidRPr="77B2882E" w:rsidR="2425741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Scarecrow’s wedding which you can listen to here </w:t>
            </w:r>
            <w:hyperlink r:id="Ree1ecba42f174d6d">
              <w:r w:rsidRPr="77B2882E" w:rsidR="2425741E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https://www.youtube.com/watch?v=UIHLnnJ-uFc</w:t>
              </w:r>
            </w:hyperlink>
          </w:p>
          <w:p w:rsidR="08B0FE66" w:rsidP="19030A9B" w:rsidRDefault="08B0FE66" w14:paraId="111C6258" w14:textId="79A9FF6A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08B0FE66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Can you identify any rhyming words that are in the story?</w:t>
            </w:r>
          </w:p>
          <w:p w:rsidR="08B0FE66" w:rsidP="19030A9B" w:rsidRDefault="08B0FE66" w14:paraId="71A9ACD7" w14:textId="045ADBAC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08B0FE66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Make a list of words and phrases to describe Betty and Harry</w:t>
            </w:r>
            <w:r w:rsidRPr="4F8B41B6" w:rsidR="103D508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.</w:t>
            </w:r>
          </w:p>
          <w:p w:rsidR="103D5082" w:rsidP="19030A9B" w:rsidRDefault="103D5082" w14:paraId="3ABC0DA0" w14:textId="5D518C6B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103D508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Write your own story about adventures that Betty and Harry might have</w:t>
            </w:r>
            <w:r w:rsidRPr="4F8B41B6" w:rsidR="05B7CD3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or write a story about where they go on holiday after their wedding.</w:t>
            </w:r>
          </w:p>
          <w:p w:rsidR="05B7CD3E" w:rsidP="19030A9B" w:rsidRDefault="05B7CD3E" w14:paraId="30DA02D7" w14:textId="485366DD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551FC17F" w:rsidR="05B7CD3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Make a list of ways that the animals helped Betty and Harry.</w:t>
            </w:r>
          </w:p>
          <w:p w:rsidR="2A48359E" w:rsidP="551FC17F" w:rsidRDefault="2A48359E" w14:paraId="06F914B0" w14:textId="5E5D3E0C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06DB79A" w:rsidR="2A48359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Hunt for words in the Scarecrow Wedding wordsearch.</w:t>
            </w:r>
            <w:r w:rsidRPr="406DB79A" w:rsidR="5531A9C6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="19030A9B" w:rsidP="19030A9B" w:rsidRDefault="19030A9B" w14:paraId="79C9EAE3" w14:textId="4581760E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1E0F577C" w:rsidP="19030A9B" w:rsidRDefault="1E0F577C" w14:paraId="367BA2E8" w14:textId="1F249E72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1E0F577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Or you could </w:t>
            </w:r>
            <w:r w:rsidRPr="4F8B41B6" w:rsidR="48D479F6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choose</w:t>
            </w:r>
            <w:r w:rsidRPr="4F8B41B6" w:rsidR="1E0F577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the story of Tabby </w:t>
            </w:r>
            <w:proofErr w:type="spellStart"/>
            <w:r w:rsidRPr="4F8B41B6" w:rsidR="1E0F577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McTat</w:t>
            </w:r>
            <w:proofErr w:type="spellEnd"/>
            <w:r w:rsidRPr="4F8B41B6" w:rsidR="476E734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which you can listen to here </w:t>
            </w:r>
            <w:hyperlink r:id="R94ecad8ac31046e8">
              <w:r w:rsidRPr="4F8B41B6" w:rsidR="476E7348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https://www.youtube.com/watch?v=qnYUIz_et-E</w:t>
              </w:r>
            </w:hyperlink>
          </w:p>
          <w:p w:rsidR="476E7348" w:rsidP="19030A9B" w:rsidRDefault="476E7348" w14:paraId="0859B929" w14:textId="1CE916A6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476E734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Make a missing cat poster.</w:t>
            </w:r>
          </w:p>
          <w:p w:rsidR="476E7348" w:rsidP="19030A9B" w:rsidRDefault="476E7348" w14:paraId="64752B7F" w14:textId="7498A135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551FC17F" w:rsidR="476E734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Make a list of the places that the bus</w:t>
            </w:r>
            <w:r w:rsidRPr="551FC17F" w:rsidR="046EBB70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k</w:t>
            </w:r>
            <w:r w:rsidRPr="551FC17F" w:rsidR="476E734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er looked for Tabby </w:t>
            </w:r>
            <w:r w:rsidRPr="551FC17F" w:rsidR="476E734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McTat</w:t>
            </w:r>
            <w:r w:rsidRPr="551FC17F" w:rsidR="476E734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.</w:t>
            </w:r>
          </w:p>
          <w:p w:rsidR="19030A9B" w:rsidP="19030A9B" w:rsidRDefault="19030A9B" w14:paraId="77851A53" w14:textId="4D059CC5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19030A9B" w:rsidP="19030A9B" w:rsidRDefault="19030A9B" w14:paraId="6A1AA212" w14:textId="4E60C1A9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36ADEFF8" w:rsidP="19030A9B" w:rsidRDefault="36ADEFF8" w14:paraId="6246E2B5" w14:textId="7AED9CCA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35C55CD" w:rsidR="36ADEFF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Read or listen to other books written by Julia Donaldson and illustrated by </w:t>
            </w:r>
            <w:proofErr w:type="gramStart"/>
            <w:r w:rsidRPr="135C55CD" w:rsidR="36ADEFF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A</w:t>
            </w:r>
            <w:r w:rsidRPr="135C55CD" w:rsidR="535FF0EF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xel </w:t>
            </w:r>
            <w:r w:rsidRPr="135C55CD" w:rsidR="36ADEFF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Scheffler</w:t>
            </w:r>
            <w:proofErr w:type="gramEnd"/>
            <w:r w:rsidRPr="135C55CD" w:rsidR="36ADEFF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. These could include The Gruffalo, Th</w:t>
            </w:r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e Gruffalo’s Child, A Squa</w:t>
            </w:r>
            <w:r w:rsidRPr="135C55CD" w:rsidR="64D87F4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sh</w:t>
            </w:r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and a Squeeze, </w:t>
            </w:r>
            <w:proofErr w:type="spellStart"/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Zog</w:t>
            </w:r>
            <w:proofErr w:type="spellEnd"/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, The Smartest Giant in Town, The Whale and the </w:t>
            </w:r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Snail, </w:t>
            </w:r>
            <w:r w:rsidRPr="135C55CD" w:rsidR="3BA80B49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Tiddler</w:t>
            </w:r>
            <w:r w:rsidRPr="135C55CD" w:rsidR="3BA80B49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, </w:t>
            </w:r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Tabby </w:t>
            </w:r>
            <w:proofErr w:type="spellStart"/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McTat</w:t>
            </w:r>
            <w:proofErr w:type="spellEnd"/>
            <w:r w:rsidRPr="135C55CD" w:rsidR="0F4FD4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, Mon</w:t>
            </w:r>
            <w:r w:rsidRPr="135C55CD" w:rsidR="02FEF7D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key Puzzle and Room on the Broom.</w:t>
            </w:r>
            <w:r w:rsidRPr="135C55CD" w:rsidR="029BBEE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="541BEC6C" w:rsidP="135C55CD" w:rsidRDefault="541BEC6C" w14:paraId="77E8393A" w14:textId="27D53674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35C55CD" w:rsidR="541BEC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Julia Donaldson is posting readings of some of her stories here </w:t>
            </w:r>
            <w:hyperlink r:id="R091b7f88118e4323">
              <w:r w:rsidRPr="135C55CD" w:rsidR="541BEC6C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https://www.facebook.com/OfficialGruffalo/</w:t>
              </w:r>
            </w:hyperlink>
            <w:r w:rsidRPr="135C55CD" w:rsidR="541BEC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="029BBEEC" w:rsidP="19030A9B" w:rsidRDefault="029BBEEC" w14:paraId="4CD17011" w14:textId="17276F7C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06DB79A" w:rsidR="541BEC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Talk with your family about which story is your favourite and why and then w</w:t>
            </w:r>
            <w:r w:rsidRPr="406DB79A" w:rsidR="029BBEE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rite a book review about your favourite book.</w:t>
            </w:r>
            <w:r w:rsidRPr="406DB79A" w:rsidR="71D8423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There is a template that you can use to help you with this.</w:t>
            </w:r>
          </w:p>
          <w:p w:rsidR="19030A9B" w:rsidP="19030A9B" w:rsidRDefault="19030A9B" w14:paraId="05AB0ABC" w14:textId="2EE5AF09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00CB4F68" w:rsidP="406DB79A" w:rsidRDefault="00CB4F68" w14:paraId="3B249CC2" wp14:textId="5E1A8AC6">
            <w:pPr>
              <w:pStyle w:val="Normal"/>
              <w:spacing w:after="200" w:line="240" w:lineRule="auto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</w:pPr>
            <w:r w:rsidRPr="17040CB6" w:rsidR="11F96E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>Phonics-</w:t>
            </w:r>
            <w:r w:rsidRPr="17040CB6" w:rsidR="4AE2D038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 </w:t>
            </w:r>
            <w:r w:rsidR="6373478C">
              <w:drawing>
                <wp:inline xmlns:wp14="http://schemas.microsoft.com/office/word/2010/wordprocessingDrawing" wp14:editId="5BED87D9" wp14:anchorId="5469EF1B">
                  <wp:extent cx="271057" cy="322373"/>
                  <wp:effectExtent l="0" t="0" r="0" b="0"/>
                  <wp:docPr id="11989743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647a4ad057e44b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71057" cy="322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7040CB6" w:rsidR="6373478C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 </w:t>
            </w:r>
            <w:r w:rsidRPr="17040CB6" w:rsidR="4AE2D038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>Practise your phonic knowledge by reading alien</w:t>
            </w:r>
            <w:r w:rsidRPr="17040CB6" w:rsidR="3491756D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and real</w:t>
            </w:r>
            <w:r w:rsidRPr="17040CB6" w:rsidR="4AE2D038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</w:t>
            </w:r>
            <w:r w:rsidRPr="17040CB6" w:rsidR="4AE2D038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>words!</w:t>
            </w:r>
            <w:r w:rsidRPr="17040CB6" w:rsidR="297D4533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The alien ones are written in green!</w:t>
            </w:r>
            <w:r w:rsidRPr="17040CB6" w:rsidR="4AE2D038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</w:t>
            </w:r>
            <w:r w:rsidRPr="17040CB6" w:rsidR="4AE2D038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Look out for digraphs, trigraphs and </w:t>
            </w:r>
            <w:r w:rsidRPr="17040CB6" w:rsidR="1AC8E216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split digraphs! You could </w:t>
            </w:r>
            <w:r w:rsidRPr="17040CB6" w:rsidR="45EA8AE3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print these out and </w:t>
            </w:r>
            <w:r w:rsidRPr="17040CB6" w:rsidR="1AC8E216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add sound buttons to </w:t>
            </w:r>
            <w:r w:rsidRPr="17040CB6" w:rsidR="1D145B8E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>help you</w:t>
            </w:r>
            <w:r w:rsidRPr="17040CB6" w:rsidR="5D5EC845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with this. Start with the green box, then look at the purple box and then the pink.</w:t>
            </w:r>
            <w:r w:rsidRPr="17040CB6" w:rsidR="2E939553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Once you have used your phonics to work out the words, try playing ’countdown’ and try to read the words down the list quickly and accurately by sight.</w:t>
            </w:r>
          </w:p>
          <w:p w:rsidR="00CB4F68" w:rsidP="4F8B41B6" w:rsidRDefault="00CB4F68" w14:paraId="0BF4D1DD" wp14:textId="4E435684">
            <w:pPr>
              <w:spacing w:after="20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06DB79A" w:rsidR="11F96E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>Scholastic Online Reading</w:t>
            </w:r>
            <w:r w:rsidRPr="406DB79A" w:rsidR="11F96E0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- please log on and read a book using your Reading Pro login details sent home via email last half </w:t>
            </w:r>
            <w:r w:rsidRPr="406DB79A" w:rsidR="11F96E0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term.</w:t>
            </w:r>
            <w:r w:rsidRPr="406DB79A" w:rsidR="11F96E0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Don’t forget to complete your quiz at the end too!</w:t>
            </w:r>
          </w:p>
          <w:p w:rsidR="00CB4F68" w:rsidP="4F8B41B6" w:rsidRDefault="00CB4F68" w14:paraId="618783A1" wp14:textId="42A99EA9">
            <w:pPr>
              <w:spacing w:after="20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11F96E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>Spelling Shed</w:t>
            </w:r>
            <w:r w:rsidRPr="4F8B41B6" w:rsidR="11F96E0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– 10 mins practise each day (St Joes only)</w:t>
            </w:r>
          </w:p>
          <w:p w:rsidRPr="00DA3DFD" w:rsidR="00CB4F68" w:rsidP="406DB79A" w:rsidRDefault="00CB4F68" w14:paraId="02EB378F" wp14:textId="52B84B84">
            <w:pPr>
              <w:pStyle w:val="Normal"/>
              <w:spacing w:after="20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7040CB6" w:rsidR="11F96E0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The weekly Thrive document has lots of fun activities that you can do with your family and the people you live with.</w:t>
            </w:r>
          </w:p>
        </w:tc>
      </w:tr>
      <w:tr xmlns:wp14="http://schemas.microsoft.com/office/word/2010/wordml" w:rsidRPr="00E67D63" w:rsidR="00CB4F68" w:rsidTr="17040CB6" w14:paraId="4640BA28" wp14:textId="77777777">
        <w:trPr>
          <w:trHeight w:val="1175"/>
          <w:jc w:val="center"/>
        </w:trPr>
        <w:tc>
          <w:tcPr>
            <w:tcW w:w="3191" w:type="dxa"/>
            <w:tcMar/>
          </w:tcPr>
          <w:p w:rsidRPr="002665D3" w:rsidR="00CB4F68" w:rsidP="0095600D" w:rsidRDefault="00CB4F68" w14:paraId="5A9A5BC5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  <w:tcMar/>
          </w:tcPr>
          <w:p w:rsidR="00CB4F68" w:rsidP="4F8B41B6" w:rsidRDefault="00CB4F68" w14:paraId="6A05A809" wp14:textId="05CECF82">
            <w:pPr>
              <w:spacing w:after="0" w:line="240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17040CB6" w:rsidR="597CDC52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Can you solve the </w:t>
            </w:r>
            <w:proofErr w:type="gramStart"/>
            <w:r w:rsidRPr="17040CB6" w:rsidR="597CDC52">
              <w:rPr>
                <w:rFonts w:ascii="Comic Sans MS" w:hAnsi="Comic Sans MS" w:eastAsia="Comic Sans MS" w:cs="Comic Sans MS"/>
                <w:sz w:val="18"/>
                <w:szCs w:val="18"/>
              </w:rPr>
              <w:t>Mixed Up</w:t>
            </w:r>
            <w:proofErr w:type="gramEnd"/>
            <w:r w:rsidRPr="17040CB6" w:rsidR="597CDC52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Scarecrow Mystery? Work out the maths clues to help the detective to solve the mystery!</w:t>
            </w:r>
          </w:p>
          <w:p w:rsidR="17040CB6" w:rsidP="17040CB6" w:rsidRDefault="17040CB6" w14:paraId="7DC3DB90" w14:textId="6A022B52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35C2A57C" w:rsidP="17040CB6" w:rsidRDefault="35C2A57C" w14:paraId="5AD516E0" w14:textId="0841B448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17040CB6" w:rsidR="35C2A57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Following on from last week, can you use the </w:t>
            </w:r>
            <w:proofErr w:type="spellStart"/>
            <w:r w:rsidRPr="17040CB6" w:rsidR="35C2A57C">
              <w:rPr>
                <w:rFonts w:ascii="Comic Sans MS" w:hAnsi="Comic Sans MS" w:eastAsia="Comic Sans MS" w:cs="Comic Sans MS"/>
                <w:sz w:val="18"/>
                <w:szCs w:val="18"/>
              </w:rPr>
              <w:t>powerpoint</w:t>
            </w:r>
            <w:proofErr w:type="spellEnd"/>
            <w:r w:rsidRPr="17040CB6" w:rsidR="35C2A57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to add different coins. There are different challenges attached to help you practise this.</w:t>
            </w:r>
            <w:r w:rsidRPr="17040CB6" w:rsidR="53239D2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There is a game at </w:t>
            </w:r>
            <w:r w:rsidRPr="17040CB6" w:rsidR="35C2A57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hyperlink r:id="R8338520df6b745f4">
              <w:r w:rsidRPr="17040CB6" w:rsidR="6FFA3719">
                <w:rPr>
                  <w:rStyle w:val="Hyperlink"/>
                  <w:rFonts w:ascii="Comic Sans MS" w:hAnsi="Comic Sans MS" w:eastAsia="Comic Sans MS" w:cs="Comic Sans MS"/>
                  <w:sz w:val="18"/>
                  <w:szCs w:val="18"/>
                </w:rPr>
                <w:t>https://www.topmarks.co.uk/money/toy-shop-money</w:t>
              </w:r>
            </w:hyperlink>
            <w:r w:rsidRPr="17040CB6" w:rsidR="6FFA3719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 </w:t>
            </w:r>
            <w:r w:rsidRPr="17040CB6" w:rsidR="265410DC">
              <w:rPr>
                <w:rFonts w:ascii="Comic Sans MS" w:hAnsi="Comic Sans MS" w:eastAsia="Comic Sans MS" w:cs="Comic Sans MS"/>
                <w:sz w:val="18"/>
                <w:szCs w:val="18"/>
              </w:rPr>
              <w:t>where you can practise using different coins to pay for toys.</w:t>
            </w:r>
          </w:p>
          <w:p w:rsidR="17040CB6" w:rsidP="17040CB6" w:rsidRDefault="17040CB6" w14:paraId="235502BD" w14:textId="6AFF6190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17040CB6" w:rsidP="17040CB6" w:rsidRDefault="17040CB6" w14:paraId="3A8108FC" w14:textId="0F35E8F8">
            <w:pPr>
              <w:pStyle w:val="Normal"/>
              <w:spacing w:after="0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DA3DFD" w:rsidR="00CB4F68" w:rsidP="17040CB6" w:rsidRDefault="00CB4F68" w14:paraId="1C50AD9D" wp14:textId="5A36054B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7040C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Follow the </w:t>
            </w:r>
            <w:r w:rsidRPr="17040CB6" w:rsidR="151B7BF5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BBC bitesize maths lessons </w:t>
            </w:r>
            <w:r w:rsidRPr="17040C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(Monday to Friday)</w:t>
            </w:r>
            <w:r w:rsidRPr="17040CB6" w:rsidR="151B7BF5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 </w:t>
            </w:r>
            <w:r w:rsidRPr="17040C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on the website. </w:t>
            </w:r>
          </w:p>
          <w:p w:rsidRPr="00DA3DFD" w:rsidR="00CB4F68" w:rsidP="4F8B41B6" w:rsidRDefault="00CB4F68" w14:paraId="50D4A19D" wp14:textId="40827C66">
            <w:pPr>
              <w:spacing w:after="200" w:line="276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Link below:</w:t>
            </w:r>
          </w:p>
          <w:p w:rsidRPr="00DA3DFD" w:rsidR="00CB4F68" w:rsidP="4F8B41B6" w:rsidRDefault="00CB4F68" w14:paraId="71FF8B5B" wp14:textId="4CFD8F0E">
            <w:pPr>
              <w:spacing w:after="200" w:line="276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hyperlink r:id="Rc0b1ebcaf96949b4">
              <w:r w:rsidRPr="4F8B41B6" w:rsidR="151B7BF5">
                <w:rPr>
                  <w:rStyle w:val="Hyperlink"/>
                  <w:rFonts w:ascii="Comic Sans MS" w:hAnsi="Comic Sans MS" w:eastAsia="Comic Sans MS" w:cs="Comic Sans MS"/>
                  <w:noProof w:val="0"/>
                  <w:color w:val="0000FF"/>
                  <w:sz w:val="18"/>
                  <w:szCs w:val="18"/>
                  <w:u w:val="single"/>
                  <w:lang w:val="en-GB"/>
                </w:rPr>
                <w:t>https://www.bbc.co.uk/bitesize/tags/zjpqqp3/year-1-and-p2-lessons/1</w:t>
              </w:r>
            </w:hyperlink>
          </w:p>
          <w:p w:rsidRPr="00DA3DFD" w:rsidR="00CB4F68" w:rsidP="4F8B41B6" w:rsidRDefault="00CB4F68" w14:paraId="65171D0D" wp14:textId="0F855A5C">
            <w:pPr>
              <w:pStyle w:val="Normal"/>
              <w:spacing w:after="200" w:line="276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Weekly </w:t>
            </w:r>
            <w:r w:rsidRPr="4F8B41B6" w:rsidR="151B7BF5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Mathletics </w:t>
            </w:r>
            <w:r w:rsidRPr="4F8B41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tasks have been set for you. Please go on for a short time each day and complete these throughout the week. </w:t>
            </w:r>
          </w:p>
          <w:p w:rsidRPr="00DA3DFD" w:rsidR="00CB4F68" w:rsidP="4F8B41B6" w:rsidRDefault="00CB4F68" w14:paraId="65C75A23" wp14:textId="28867808">
            <w:pPr>
              <w:pStyle w:val="Normal"/>
              <w:spacing w:after="200" w:line="276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4F8B41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Go onto </w:t>
            </w:r>
            <w:r w:rsidRPr="4F8B41B6" w:rsidR="151B7BF5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Times Table </w:t>
            </w:r>
            <w:proofErr w:type="spellStart"/>
            <w:r w:rsidRPr="4F8B41B6" w:rsidR="151B7BF5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lang w:val="en-GB"/>
              </w:rPr>
              <w:t>Rockstars</w:t>
            </w:r>
            <w:proofErr w:type="spellEnd"/>
            <w:r w:rsidRPr="4F8B41B6" w:rsidR="151B7BF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and practise your weekly challenges set to improve your fluency and knowledge of times tables.</w:t>
            </w:r>
          </w:p>
          <w:p w:rsidRPr="00DA3DFD" w:rsidR="00CB4F68" w:rsidP="4F8B41B6" w:rsidRDefault="00CB4F68" w14:paraId="5A39BBE3" wp14:textId="1C029C2B">
            <w:pPr>
              <w:pStyle w:val="Normal"/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</w:tr>
      <w:tr xmlns:wp14="http://schemas.microsoft.com/office/word/2010/wordml" w:rsidRPr="00E67D63" w:rsidR="00CB4F68" w:rsidTr="17040CB6" w14:paraId="440EC319" wp14:textId="77777777">
        <w:trPr>
          <w:trHeight w:val="462"/>
          <w:jc w:val="center"/>
        </w:trPr>
        <w:tc>
          <w:tcPr>
            <w:tcW w:w="3191" w:type="dxa"/>
            <w:tcMar/>
          </w:tcPr>
          <w:p w:rsidRPr="008E0558" w:rsidR="00CB4F68" w:rsidP="008E0558" w:rsidRDefault="00CB4F68" w14:paraId="5A3D9F29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  <w:tcMar/>
          </w:tcPr>
          <w:p w:rsidR="575B5875" w:rsidP="4F8B41B6" w:rsidRDefault="575B5875" w14:paraId="37D564D0" w14:textId="16B7DAF8">
            <w:pPr>
              <w:pStyle w:val="Normal"/>
              <w:spacing w:after="30"/>
              <w:ind w:left="0"/>
              <w:rPr>
                <w:rFonts w:ascii="Comic Sans MS" w:hAnsi="Comic Sans MS" w:eastAsia="Comic Sans MS" w:cs="Comic Sans MS"/>
                <w:b w:val="1"/>
                <w:bCs w:val="1"/>
                <w:noProof w:val="0"/>
                <w:color w:val="323232"/>
                <w:sz w:val="18"/>
                <w:szCs w:val="18"/>
                <w:lang w:val="en-GB"/>
              </w:rPr>
            </w:pPr>
            <w:r w:rsidRPr="4F8B41B6" w:rsidR="575B5875">
              <w:rPr>
                <w:rFonts w:ascii="Comic Sans MS" w:hAnsi="Comic Sans MS" w:eastAsia="Comic Sans MS" w:cs="Comic Sans MS"/>
                <w:b w:val="1"/>
                <w:bCs w:val="1"/>
                <w:noProof w:val="0"/>
                <w:color w:val="323232"/>
                <w:sz w:val="18"/>
                <w:szCs w:val="18"/>
                <w:lang w:val="en-GB"/>
              </w:rPr>
              <w:t>Science</w:t>
            </w:r>
          </w:p>
          <w:p w:rsidR="00CB4F68" w:rsidP="4F8B41B6" w:rsidRDefault="00CB4F68" w14:paraId="20CD8A4F" wp14:textId="7FB7987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30"/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  <w:lang w:eastAsia="en-GB"/>
              </w:rPr>
            </w:pPr>
            <w:r w:rsidRPr="4F8B41B6" w:rsidR="575B5875">
              <w:rPr>
                <w:rFonts w:ascii="Comic Sans MS" w:hAnsi="Comic Sans MS" w:eastAsia="Comic Sans MS" w:cs="Comic Sans MS"/>
                <w:noProof w:val="0"/>
                <w:color w:val="323232"/>
                <w:sz w:val="18"/>
                <w:szCs w:val="18"/>
                <w:lang w:val="en-GB"/>
              </w:rPr>
              <w:t>Why do farmers put scarecrows in their fields? Find out other ways that farmers help their crops to grow.</w:t>
            </w:r>
          </w:p>
          <w:p w:rsidR="00CB4F68" w:rsidP="4F8B41B6" w:rsidRDefault="00CB4F68" w14:paraId="1E9EFADB" wp14:textId="70641900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30"/>
              <w:rPr>
                <w:rFonts w:ascii="Comic Sans MS" w:hAnsi="Comic Sans MS" w:eastAsia="Comic Sans MS" w:cs="Comic Sans MS"/>
                <w:color w:val="323232"/>
                <w:sz w:val="18"/>
                <w:szCs w:val="18"/>
              </w:rPr>
            </w:pPr>
            <w:r w:rsidRPr="4F8B41B6" w:rsidR="575B5875">
              <w:rPr>
                <w:rFonts w:ascii="Comic Sans MS" w:hAnsi="Comic Sans MS" w:eastAsia="Comic Sans MS" w:cs="Comic Sans MS"/>
                <w:noProof w:val="0"/>
                <w:color w:val="323232"/>
                <w:sz w:val="18"/>
                <w:szCs w:val="18"/>
                <w:lang w:val="en-GB"/>
              </w:rPr>
              <w:t xml:space="preserve">Make a list of </w:t>
            </w:r>
            <w:proofErr w:type="gramStart"/>
            <w:r w:rsidRPr="4F8B41B6" w:rsidR="575B5875">
              <w:rPr>
                <w:rFonts w:ascii="Comic Sans MS" w:hAnsi="Comic Sans MS" w:eastAsia="Comic Sans MS" w:cs="Comic Sans MS"/>
                <w:noProof w:val="0"/>
                <w:color w:val="323232"/>
                <w:sz w:val="18"/>
                <w:szCs w:val="18"/>
                <w:lang w:val="en-GB"/>
              </w:rPr>
              <w:t>all of</w:t>
            </w:r>
            <w:proofErr w:type="gramEnd"/>
            <w:r w:rsidRPr="4F8B41B6" w:rsidR="575B5875">
              <w:rPr>
                <w:rFonts w:ascii="Comic Sans MS" w:hAnsi="Comic Sans MS" w:eastAsia="Comic Sans MS" w:cs="Comic Sans MS"/>
                <w:noProof w:val="0"/>
                <w:color w:val="323232"/>
                <w:sz w:val="18"/>
                <w:szCs w:val="18"/>
                <w:lang w:val="en-GB"/>
              </w:rPr>
              <w:t xml:space="preserve"> the animals that you can see in the illustrations. Could you make a food chain using some of them?</w:t>
            </w:r>
          </w:p>
          <w:p w:rsidR="00CB4F68" w:rsidP="4F8B41B6" w:rsidRDefault="00CB4F68" w14:paraId="25F42A8B" wp14:textId="4591D9D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30"/>
              <w:rPr>
                <w:rFonts w:ascii="Comic Sans MS" w:hAnsi="Comic Sans MS" w:eastAsia="Comic Sans MS" w:cs="Comic Sans MS"/>
                <w:color w:val="323232"/>
                <w:sz w:val="18"/>
                <w:szCs w:val="18"/>
              </w:rPr>
            </w:pPr>
            <w:r w:rsidRPr="4F8B41B6" w:rsidR="575B5875">
              <w:rPr>
                <w:rFonts w:ascii="Comic Sans MS" w:hAnsi="Comic Sans MS" w:eastAsia="Comic Sans MS" w:cs="Comic Sans MS"/>
                <w:noProof w:val="0"/>
                <w:color w:val="323232"/>
                <w:sz w:val="18"/>
                <w:szCs w:val="18"/>
                <w:lang w:val="en-GB"/>
              </w:rPr>
              <w:t>Find out about fire safety. Could you make a poster to teach others how to stay safe?</w:t>
            </w:r>
          </w:p>
          <w:p w:rsidR="00CB4F68" w:rsidP="4F8B41B6" w:rsidRDefault="00CB4F68" w14:paraId="41C8F396" wp14:textId="79B032E0">
            <w:pPr>
              <w:pStyle w:val="Normal"/>
              <w:autoSpaceDE w:val="0"/>
              <w:autoSpaceDN w:val="0"/>
              <w:adjustRightInd w:val="0"/>
              <w:spacing w:after="30"/>
              <w:rPr>
                <w:rFonts w:ascii="Comic Sans MS" w:hAnsi="Comic Sans MS" w:eastAsia="Comic Sans MS" w:cs="Comic Sans MS"/>
                <w:color w:val="000000"/>
                <w:sz w:val="18"/>
                <w:szCs w:val="18"/>
                <w:lang w:eastAsia="en-GB"/>
              </w:rPr>
            </w:pPr>
          </w:p>
          <w:p w:rsidR="00CB4F68" w:rsidP="4F8B41B6" w:rsidRDefault="00CB4F68" w14:paraId="72A3D3EC" wp14:textId="7BBE17F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eastAsia="Comic Sans MS" w:cs="Comic Sans MS"/>
                <w:color w:val="000000"/>
                <w:sz w:val="18"/>
                <w:szCs w:val="18"/>
                <w:lang w:eastAsia="en-GB"/>
              </w:rPr>
            </w:pPr>
            <w:r w:rsidRPr="0BD345C4" w:rsidR="11C85625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  <w:lang w:eastAsia="en-GB"/>
              </w:rPr>
              <w:t xml:space="preserve">Or looking at Julia Donaldson story ‘Tiddler’ make your own sea creature fact file. (see </w:t>
            </w:r>
            <w:r w:rsidRPr="0BD345C4" w:rsidR="63250146"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  <w:lang w:eastAsia="en-GB"/>
              </w:rPr>
              <w:t>attachment)</w:t>
            </w:r>
          </w:p>
          <w:p w:rsidR="7A9471F0" w:rsidP="0BD345C4" w:rsidRDefault="7A9471F0" w14:paraId="01104C67" w14:textId="331A58EE">
            <w:pPr>
              <w:pStyle w:val="Normal"/>
              <w:spacing w:after="30"/>
            </w:pPr>
            <w:hyperlink r:id="R7d0abff0b32b489c">
              <w:r w:rsidRPr="0BD345C4" w:rsidR="7A9471F0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https://www.youtube.com/watch?v=qcTQADUywZY</w:t>
              </w:r>
            </w:hyperlink>
          </w:p>
          <w:p w:rsidR="4F8B41B6" w:rsidP="4F8B41B6" w:rsidRDefault="4F8B41B6" w14:paraId="2E3B7A4C" w14:textId="1DD63092">
            <w:pPr>
              <w:pStyle w:val="Normal"/>
              <w:spacing w:after="30"/>
              <w:rPr>
                <w:rFonts w:ascii="Comic Sans MS" w:hAnsi="Comic Sans MS" w:eastAsia="Comic Sans MS" w:cs="Comic Sans MS"/>
                <w:color w:val="000000" w:themeColor="text1" w:themeTint="FF" w:themeShade="FF"/>
                <w:sz w:val="18"/>
                <w:szCs w:val="18"/>
                <w:lang w:eastAsia="en-GB"/>
              </w:rPr>
            </w:pPr>
          </w:p>
          <w:p w:rsidRPr="0017133A" w:rsidR="00CB4F68" w:rsidP="4F8B41B6" w:rsidRDefault="00CB4F68" w14:paraId="60061E4C" wp14:textId="21F2ED24">
            <w:pPr>
              <w:pStyle w:val="SoWBullet1"/>
              <w:spacing w:after="30" w:line="240" w:lineRule="auto"/>
              <w:ind/>
              <w:rPr>
                <w:rFonts w:ascii="Comic Sans MS" w:hAnsi="Comic Sans MS" w:cs="Calibri"/>
                <w:color w:val="000000" w:themeColor="text1" w:themeTint="FF" w:themeShade="FF"/>
                <w:sz w:val="18"/>
                <w:szCs w:val="18"/>
                <w:lang w:eastAsia="en-GB"/>
              </w:rPr>
            </w:pPr>
          </w:p>
        </w:tc>
      </w:tr>
      <w:tr xmlns:wp14="http://schemas.microsoft.com/office/word/2010/wordml" w:rsidRPr="00E67D63" w:rsidR="00CB4F68" w:rsidTr="17040CB6" w14:paraId="324E795A" wp14:textId="77777777">
        <w:trPr>
          <w:trHeight w:val="940"/>
          <w:jc w:val="center"/>
        </w:trPr>
        <w:tc>
          <w:tcPr>
            <w:tcW w:w="3191" w:type="dxa"/>
            <w:tcMar/>
          </w:tcPr>
          <w:p w:rsidRPr="008F7E30" w:rsidR="00CB4F68" w:rsidP="008E0558" w:rsidRDefault="00CB4F68" w14:paraId="1E211456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  <w:tcMar/>
          </w:tcPr>
          <w:p w:rsidR="00CB4F68" w:rsidP="406DB79A" w:rsidRDefault="00CB4F68" w14:paraId="4B94D5A5" wp14:textId="6C753942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 w:rsidR="1C9C794C">
              <w:rPr>
                <w:rFonts w:ascii="Comic Sans MS" w:hAnsi="Comic Sans MS"/>
                <w:sz w:val="18"/>
                <w:szCs w:val="18"/>
              </w:rPr>
              <w:t>This week why don’t you try one of the family games suggested</w:t>
            </w:r>
            <w:r w:rsidRPr="406DB79A" w:rsidR="25531B2E">
              <w:rPr>
                <w:rFonts w:ascii="Comic Sans MS" w:hAnsi="Comic Sans MS"/>
                <w:sz w:val="18"/>
                <w:szCs w:val="18"/>
              </w:rPr>
              <w:t xml:space="preserve"> for this week</w:t>
            </w:r>
            <w:r w:rsidRPr="406DB79A" w:rsidR="7690BFB4">
              <w:rPr>
                <w:rFonts w:ascii="Comic Sans MS" w:hAnsi="Comic Sans MS"/>
                <w:sz w:val="18"/>
                <w:szCs w:val="18"/>
              </w:rPr>
              <w:t>,</w:t>
            </w:r>
            <w:r w:rsidRPr="406DB79A" w:rsidR="25531B2E">
              <w:rPr>
                <w:rFonts w:ascii="Comic Sans MS" w:hAnsi="Comic Sans MS"/>
                <w:sz w:val="18"/>
                <w:szCs w:val="18"/>
              </w:rPr>
              <w:t xml:space="preserve"> focusing on gross motor skills</w:t>
            </w:r>
            <w:r w:rsidRPr="406DB79A" w:rsidR="1C9C794C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:rsidR="135C55CD" w:rsidP="135C55CD" w:rsidRDefault="135C55CD" w14:paraId="7A58693F" w14:textId="58336AA3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1C9C794C" w:rsidP="135C55CD" w:rsidRDefault="1C9C794C" w14:paraId="5696402C" w14:textId="6C7A441A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 w:rsidR="1C9C794C">
              <w:rPr>
                <w:rFonts w:ascii="Comic Sans MS" w:hAnsi="Comic Sans MS"/>
                <w:sz w:val="18"/>
                <w:szCs w:val="18"/>
              </w:rPr>
              <w:t xml:space="preserve">You can choose from hopscotch, </w:t>
            </w:r>
            <w:r w:rsidRPr="135C55CD" w:rsidR="4EA98EB7">
              <w:rPr>
                <w:rFonts w:ascii="Comic Sans MS" w:hAnsi="Comic Sans MS"/>
                <w:sz w:val="18"/>
                <w:szCs w:val="18"/>
              </w:rPr>
              <w:t xml:space="preserve">building an obstacle course, four </w:t>
            </w:r>
            <w:proofErr w:type="gramStart"/>
            <w:r w:rsidRPr="135C55CD" w:rsidR="4EA98EB7">
              <w:rPr>
                <w:rFonts w:ascii="Comic Sans MS" w:hAnsi="Comic Sans MS"/>
                <w:sz w:val="18"/>
                <w:szCs w:val="18"/>
              </w:rPr>
              <w:t>square</w:t>
            </w:r>
            <w:proofErr w:type="gramEnd"/>
            <w:r w:rsidRPr="135C55CD" w:rsidR="4EA98EB7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135C55CD" w:rsidR="1C9C794C">
              <w:rPr>
                <w:rFonts w:ascii="Comic Sans MS" w:hAnsi="Comic Sans MS"/>
                <w:sz w:val="18"/>
                <w:szCs w:val="18"/>
              </w:rPr>
              <w:t>follow the leader</w:t>
            </w:r>
            <w:r w:rsidRPr="135C55CD" w:rsidR="20B22510">
              <w:rPr>
                <w:rFonts w:ascii="Comic Sans MS" w:hAnsi="Comic Sans MS"/>
                <w:sz w:val="18"/>
                <w:szCs w:val="18"/>
              </w:rPr>
              <w:t xml:space="preserve"> or </w:t>
            </w:r>
            <w:r w:rsidRPr="135C55CD" w:rsidR="1C9C794C">
              <w:rPr>
                <w:rFonts w:ascii="Comic Sans MS" w:hAnsi="Comic Sans MS"/>
                <w:sz w:val="18"/>
                <w:szCs w:val="18"/>
              </w:rPr>
              <w:t xml:space="preserve">red light green light, </w:t>
            </w:r>
          </w:p>
          <w:p w:rsidR="00CB4F68" w:rsidP="000D6D26" w:rsidRDefault="00CB4F68" w14:paraId="3DEEC669" wp14:textId="7DB1A47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 w:rsidR="47865C89">
              <w:rPr>
                <w:rFonts w:ascii="Comic Sans MS" w:hAnsi="Comic Sans MS"/>
                <w:sz w:val="18"/>
                <w:szCs w:val="18"/>
              </w:rPr>
              <w:t xml:space="preserve">Details for these are on the attachment. </w:t>
            </w:r>
          </w:p>
          <w:p w:rsidR="135C55CD" w:rsidP="135C55CD" w:rsidRDefault="135C55CD" w14:paraId="54CFF9A1" w14:textId="708C381F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47865C89" w:rsidP="135C55CD" w:rsidRDefault="47865C89" w14:paraId="70B35345" w14:textId="05C7CB53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 w:rsidR="47865C89">
              <w:rPr>
                <w:rFonts w:ascii="Comic Sans MS" w:hAnsi="Comic Sans MS"/>
                <w:sz w:val="18"/>
                <w:szCs w:val="18"/>
              </w:rPr>
              <w:t xml:space="preserve">Alternatively, PE with Joe Wickes at 9am, Zumba and GO Noodle are all available online. </w:t>
            </w:r>
          </w:p>
          <w:p w:rsidR="135C55CD" w:rsidP="135C55CD" w:rsidRDefault="135C55CD" w14:paraId="45A5D282" w14:textId="58E4E9DF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47865C89" w:rsidP="135C55CD" w:rsidRDefault="47865C89" w14:paraId="5A7ECA08" w14:textId="7199CB92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 w:rsidR="47865C89">
              <w:rPr>
                <w:rFonts w:ascii="Comic Sans MS" w:hAnsi="Comic Sans MS"/>
                <w:sz w:val="18"/>
                <w:szCs w:val="18"/>
              </w:rPr>
              <w:t>Daily exercise walking running cycling and scooting are always encour</w:t>
            </w:r>
            <w:r w:rsidRPr="135C55CD" w:rsidR="375E59E0">
              <w:rPr>
                <w:rFonts w:ascii="Comic Sans MS" w:hAnsi="Comic Sans MS"/>
                <w:sz w:val="18"/>
                <w:szCs w:val="18"/>
              </w:rPr>
              <w:t>a</w:t>
            </w:r>
            <w:r w:rsidRPr="135C55CD" w:rsidR="47865C89">
              <w:rPr>
                <w:rFonts w:ascii="Comic Sans MS" w:hAnsi="Comic Sans MS"/>
                <w:sz w:val="18"/>
                <w:szCs w:val="18"/>
              </w:rPr>
              <w:t xml:space="preserve">ged too when out and about together. </w:t>
            </w:r>
          </w:p>
          <w:p w:rsidRPr="00DA3DFD" w:rsidR="00CB4F68" w:rsidP="17040CB6" w:rsidRDefault="00CB4F68" w14:paraId="3C9359C4" wp14:textId="02D1E92C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DA3DFD" w:rsidR="00CB4F68" w:rsidP="17040CB6" w:rsidRDefault="00CB4F68" w14:paraId="049F31CB" wp14:textId="25405D58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7040CB6" w:rsidR="1AF8706F">
              <w:rPr>
                <w:rFonts w:ascii="Comic Sans MS" w:hAnsi="Comic Sans MS"/>
                <w:sz w:val="18"/>
                <w:szCs w:val="18"/>
              </w:rPr>
              <w:t xml:space="preserve">If you are out in the garden how about trying one of the obstacle course </w:t>
            </w:r>
            <w:r w:rsidRPr="17040CB6" w:rsidR="1AF8706F">
              <w:rPr>
                <w:rFonts w:ascii="Comic Sans MS" w:hAnsi="Comic Sans MS"/>
                <w:sz w:val="18"/>
                <w:szCs w:val="18"/>
              </w:rPr>
              <w:t>ideas on</w:t>
            </w:r>
            <w:r w:rsidRPr="17040CB6" w:rsidR="1AF8706F">
              <w:rPr>
                <w:rFonts w:ascii="Comic Sans MS" w:hAnsi="Comic Sans MS"/>
                <w:sz w:val="18"/>
                <w:szCs w:val="18"/>
              </w:rPr>
              <w:t xml:space="preserve"> the attachment too?</w:t>
            </w:r>
          </w:p>
        </w:tc>
      </w:tr>
      <w:tr xmlns:wp14="http://schemas.microsoft.com/office/word/2010/wordml" w:rsidRPr="00E67D63" w:rsidR="00CB4F68" w:rsidTr="17040CB6" w14:paraId="25D2A1A1" wp14:textId="77777777">
        <w:trPr>
          <w:trHeight w:val="645"/>
          <w:jc w:val="center"/>
        </w:trPr>
        <w:tc>
          <w:tcPr>
            <w:tcW w:w="3191" w:type="dxa"/>
            <w:tcMar/>
          </w:tcPr>
          <w:p w:rsidRPr="0011794A" w:rsidR="00CB4F68" w:rsidP="00CB4F68" w:rsidRDefault="00CB4F68" w14:paraId="55486939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  <w:tcMar/>
          </w:tcPr>
          <w:p w:rsidR="00CB4F68" w:rsidP="19030A9B" w:rsidRDefault="00CB4F68" w14:paraId="62486C05" wp14:textId="00827B36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 w:rsidR="52B0FA0F">
              <w:rPr>
                <w:rFonts w:ascii="Comic Sans MS" w:hAnsi="Comic Sans MS"/>
                <w:sz w:val="18"/>
                <w:szCs w:val="18"/>
              </w:rPr>
              <w:t>Make your own miniature scarecrow! Use a wooden spoon and bits of fabric, wool, paper or paint to a</w:t>
            </w:r>
            <w:r w:rsidRPr="406DB79A" w:rsidR="56C85603">
              <w:rPr>
                <w:rFonts w:ascii="Comic Sans MS" w:hAnsi="Comic Sans MS"/>
                <w:sz w:val="18"/>
                <w:szCs w:val="18"/>
              </w:rPr>
              <w:t>dd clothes, a hat and hair. Look at the scarecrow ideas document for inspiration!</w:t>
            </w:r>
          </w:p>
          <w:p w:rsidR="19030A9B" w:rsidP="406DB79A" w:rsidRDefault="19030A9B" w14:paraId="6BB4D1F5" w14:textId="75937159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19030A9B" w:rsidP="406DB79A" w:rsidRDefault="19030A9B" w14:paraId="4F7DA8D7" w14:textId="3ED34D7B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 w:rsidR="6386D5E4">
              <w:rPr>
                <w:rFonts w:ascii="Comic Sans MS" w:hAnsi="Comic Sans MS"/>
                <w:sz w:val="18"/>
                <w:szCs w:val="18"/>
              </w:rPr>
              <w:t>Use the template to make your own scarecrow stick puppets or design your own.</w:t>
            </w:r>
          </w:p>
          <w:p w:rsidR="19030A9B" w:rsidP="19030A9B" w:rsidRDefault="19030A9B" w14:paraId="7C9CEB78" w14:textId="72A3BD9A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A37ED18" w:rsidP="551FC17F" w:rsidRDefault="0A37ED18" w14:paraId="4F16F800" w14:textId="08325485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551FC17F" w:rsidR="0A37ED1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Julia Donaldson has written lots of stories and these have been illustrated by A</w:t>
            </w:r>
            <w:r w:rsidRPr="551FC17F" w:rsidR="05408889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xel</w:t>
            </w:r>
            <w:r w:rsidRPr="551FC17F" w:rsidR="0A37ED1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Scheffler.  Choose one</w:t>
            </w:r>
            <w:r w:rsidRPr="551FC17F" w:rsidR="2B21D0B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of the stories </w:t>
            </w:r>
            <w:r w:rsidRPr="551FC17F" w:rsidR="4E473501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or part of a story and make your own illustrations.</w:t>
            </w:r>
          </w:p>
          <w:p w:rsidR="19030A9B" w:rsidP="19030A9B" w:rsidRDefault="19030A9B" w14:paraId="5D5A9F4B" w14:textId="66F66BBB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19030A9B" w:rsidP="19030A9B" w:rsidRDefault="19030A9B" w14:paraId="28DBEC47" w14:textId="55696D85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7694F2A2" w:rsidP="19030A9B" w:rsidRDefault="7694F2A2" w14:paraId="52EA9392" w14:textId="2D69974C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 w:rsidR="48A7EC4F">
              <w:rPr>
                <w:rFonts w:ascii="Comic Sans MS" w:hAnsi="Comic Sans MS"/>
                <w:sz w:val="18"/>
                <w:szCs w:val="18"/>
              </w:rPr>
              <w:t xml:space="preserve">Music - </w:t>
            </w:r>
            <w:r w:rsidRPr="406DB79A" w:rsidR="7694F2A2">
              <w:rPr>
                <w:rFonts w:ascii="Comic Sans MS" w:hAnsi="Comic Sans MS"/>
                <w:sz w:val="18"/>
                <w:szCs w:val="18"/>
              </w:rPr>
              <w:t xml:space="preserve">Sing along with the Dingle Dangle Scarecrow song </w:t>
            </w:r>
            <w:hyperlink r:id="Rd07c2ed3975a4c35">
              <w:r w:rsidRPr="406DB79A" w:rsidR="7694F2A2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https://www.youtube.com/watch?v=Cttjr9pWr0o</w:t>
              </w:r>
            </w:hyperlink>
          </w:p>
          <w:p w:rsidR="00CB4F68" w:rsidP="000D6D26" w:rsidRDefault="00CB4F68" w14:paraId="4101652C" wp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DA3DFD" w:rsidR="00CB4F68" w:rsidP="54CD3B99" w:rsidRDefault="00CB4F68" w14:paraId="4DDBEF00" wp14:textId="30D0EE0B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tbl>
      <w:tblPr>
        <w:tblW w:w="0" w:type="auto"/>
        <w:jc w:val="center"/>
        <w:tblBorders>
          <w:top w:val="single" w:color="000000" w:themeColor="text1" w:sz="4"/>
          <w:left w:val="single" w:color="000000" w:themeColor="text1" w:sz="4"/>
          <w:bottom w:val="single" w:color="000000" w:themeColor="text1" w:sz="4"/>
          <w:right w:val="single" w:color="000000" w:themeColor="text1" w:sz="4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135C55CD" w:rsidTr="17040CB6" w14:paraId="343073A5">
        <w:trPr>
          <w:trHeight w:val="645"/>
        </w:trPr>
        <w:tc>
          <w:tcPr>
            <w:tcW w:w="3191" w:type="dxa"/>
            <w:tcMar/>
          </w:tcPr>
          <w:p w:rsidR="30F988C6" w:rsidP="135C55CD" w:rsidRDefault="30F988C6" w14:paraId="49965E4C" w14:textId="366867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35C55CD" w:rsidR="30F988C6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7441" w:type="dxa"/>
            <w:tcMar/>
          </w:tcPr>
          <w:p w:rsidR="135C55CD" w:rsidP="135C55CD" w:rsidRDefault="135C55CD" w14:paraId="2AD381BF" w14:textId="261389FF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7040CB6" w:rsidR="65BB0424">
              <w:rPr>
                <w:rFonts w:ascii="Comic Sans MS" w:hAnsi="Comic Sans MS"/>
                <w:sz w:val="18"/>
                <w:szCs w:val="18"/>
              </w:rPr>
              <w:t xml:space="preserve">Have a look at the </w:t>
            </w:r>
            <w:proofErr w:type="spellStart"/>
            <w:r w:rsidRPr="17040CB6" w:rsidR="65BB0424">
              <w:rPr>
                <w:rFonts w:ascii="Comic Sans MS" w:hAnsi="Comic Sans MS"/>
                <w:sz w:val="18"/>
                <w:szCs w:val="18"/>
              </w:rPr>
              <w:t>powerpoint</w:t>
            </w:r>
            <w:proofErr w:type="spellEnd"/>
            <w:r w:rsidRPr="17040CB6" w:rsidR="65BB0424">
              <w:rPr>
                <w:rFonts w:ascii="Comic Sans MS" w:hAnsi="Comic Sans MS"/>
                <w:sz w:val="18"/>
                <w:szCs w:val="18"/>
              </w:rPr>
              <w:t xml:space="preserve"> explaining the words of the Lord’s Prayer. At the end there is a link so that you can listen to </w:t>
            </w:r>
            <w:r w:rsidRPr="17040CB6" w:rsidR="3233A1B6">
              <w:rPr>
                <w:rFonts w:ascii="Comic Sans MS" w:hAnsi="Comic Sans MS"/>
                <w:sz w:val="18"/>
                <w:szCs w:val="18"/>
              </w:rPr>
              <w:t>Andrea Bocelli singing this. Th</w:t>
            </w:r>
            <w:r w:rsidRPr="17040CB6" w:rsidR="6D8593A6">
              <w:rPr>
                <w:rFonts w:ascii="Comic Sans MS" w:hAnsi="Comic Sans MS"/>
                <w:sz w:val="18"/>
                <w:szCs w:val="18"/>
              </w:rPr>
              <w:t>ere is also an attachment for you to make a foldable book, that you can use to help you remember the words. You can either colour it in or design your</w:t>
            </w:r>
            <w:r w:rsidRPr="17040CB6" w:rsidR="4979E25F">
              <w:rPr>
                <w:rFonts w:ascii="Comic Sans MS" w:hAnsi="Comic Sans MS"/>
                <w:sz w:val="18"/>
                <w:szCs w:val="18"/>
              </w:rPr>
              <w:t xml:space="preserve"> own pictures on a different version. </w:t>
            </w:r>
          </w:p>
          <w:p w:rsidR="135C55CD" w:rsidP="135C55CD" w:rsidRDefault="135C55CD" w14:paraId="00B72CD0" w14:textId="7D2F4A36">
            <w:pPr>
              <w:pStyle w:val="Normal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xmlns:wp14="http://schemas.microsoft.com/office/word/2010/wordml" w:rsidR="00ED1592" w:rsidP="135C55CD" w:rsidRDefault="00ED1592" w14:paraId="3461D779" wp14:textId="481244C8">
      <w:pPr>
        <w:pStyle w:val="Normal"/>
        <w:rPr>
          <w:rFonts w:ascii="Comic Sans MS" w:hAnsi="Comic Sans MS"/>
        </w:rPr>
      </w:pPr>
    </w:p>
    <w:p xmlns:wp14="http://schemas.microsoft.com/office/word/2010/wordml" w:rsidR="001A2267" w:rsidP="0095600D" w:rsidRDefault="001A2267" w14:paraId="3CF2D8B6" wp14:textId="77777777">
      <w:pPr>
        <w:rPr>
          <w:rFonts w:ascii="Comic Sans MS" w:hAnsi="Comic Sans MS"/>
        </w:rPr>
      </w:pPr>
    </w:p>
    <w:p xmlns:wp14="http://schemas.microsoft.com/office/word/2010/wordml" w:rsidR="001A2267" w:rsidP="0095600D" w:rsidRDefault="001A2267" w14:paraId="0FB78278" wp14:textId="77777777">
      <w:pPr>
        <w:rPr>
          <w:rFonts w:ascii="Comic Sans MS" w:hAnsi="Comic Sans MS"/>
        </w:rPr>
      </w:pPr>
    </w:p>
    <w:p xmlns:wp14="http://schemas.microsoft.com/office/word/2010/wordml" w:rsidRPr="002665D3" w:rsidR="00CE673A" w:rsidP="0090245C" w:rsidRDefault="00CE673A" w14:paraId="1FC39945" wp14:textId="77777777">
      <w:pPr>
        <w:rPr>
          <w:rFonts w:ascii="Comic Sans MS" w:hAnsi="Comic Sans MS"/>
        </w:rPr>
      </w:pPr>
    </w:p>
    <w:sectPr w:rsidRPr="002665D3" w:rsidR="00CE673A" w:rsidSect="006B51AB">
      <w:pgSz w:w="11906" w:h="16838" w:orient="portrait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77723D" w:rsidP="006B51AB" w:rsidRDefault="0077723D" w14:paraId="0562CB0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7723D" w:rsidP="006B51AB" w:rsidRDefault="0077723D" w14:paraId="34CE0A4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77723D" w:rsidP="006B51AB" w:rsidRDefault="0077723D" w14:paraId="62EBF3C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7723D" w:rsidP="006B51AB" w:rsidRDefault="0077723D" w14:paraId="6D98A12B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25">
    <w:abstractNumId w:val="23"/>
  </w: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45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34EF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EB28A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72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C5F10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  <w:rsid w:val="01837208"/>
    <w:rsid w:val="023E7C52"/>
    <w:rsid w:val="029BBEEC"/>
    <w:rsid w:val="02FEF7D5"/>
    <w:rsid w:val="043DCFE6"/>
    <w:rsid w:val="046EBB70"/>
    <w:rsid w:val="04AE296B"/>
    <w:rsid w:val="04CA315A"/>
    <w:rsid w:val="05408889"/>
    <w:rsid w:val="05B7CD3E"/>
    <w:rsid w:val="05FF82F3"/>
    <w:rsid w:val="06CC3D2B"/>
    <w:rsid w:val="086E013A"/>
    <w:rsid w:val="086E8FC3"/>
    <w:rsid w:val="08B0FE66"/>
    <w:rsid w:val="08C124F5"/>
    <w:rsid w:val="09278A6E"/>
    <w:rsid w:val="0A37ED18"/>
    <w:rsid w:val="0BD345C4"/>
    <w:rsid w:val="0DD13138"/>
    <w:rsid w:val="0EB74476"/>
    <w:rsid w:val="0F4FD484"/>
    <w:rsid w:val="103D5082"/>
    <w:rsid w:val="109EE716"/>
    <w:rsid w:val="1128FB64"/>
    <w:rsid w:val="11C85625"/>
    <w:rsid w:val="11D80813"/>
    <w:rsid w:val="11F96E0C"/>
    <w:rsid w:val="12C454A5"/>
    <w:rsid w:val="12DC2401"/>
    <w:rsid w:val="1309BDD0"/>
    <w:rsid w:val="135C55CD"/>
    <w:rsid w:val="1418D674"/>
    <w:rsid w:val="1490C5F0"/>
    <w:rsid w:val="14C186F5"/>
    <w:rsid w:val="151B7BF5"/>
    <w:rsid w:val="17040CB6"/>
    <w:rsid w:val="178E053D"/>
    <w:rsid w:val="18D93502"/>
    <w:rsid w:val="19030A9B"/>
    <w:rsid w:val="19A1CB2B"/>
    <w:rsid w:val="19EF0497"/>
    <w:rsid w:val="19FC2C81"/>
    <w:rsid w:val="1AC8E216"/>
    <w:rsid w:val="1AF8706F"/>
    <w:rsid w:val="1B78C177"/>
    <w:rsid w:val="1C7CAB38"/>
    <w:rsid w:val="1C9C794C"/>
    <w:rsid w:val="1D145B8E"/>
    <w:rsid w:val="1D263C1D"/>
    <w:rsid w:val="1E0F577C"/>
    <w:rsid w:val="1E1EA60B"/>
    <w:rsid w:val="1FE377B5"/>
    <w:rsid w:val="20B22510"/>
    <w:rsid w:val="21567DFB"/>
    <w:rsid w:val="21D99676"/>
    <w:rsid w:val="22675633"/>
    <w:rsid w:val="23F70E7A"/>
    <w:rsid w:val="2406BE50"/>
    <w:rsid w:val="2425741E"/>
    <w:rsid w:val="2549D195"/>
    <w:rsid w:val="255159D8"/>
    <w:rsid w:val="25531B2E"/>
    <w:rsid w:val="265410DC"/>
    <w:rsid w:val="28DC3D59"/>
    <w:rsid w:val="297D4533"/>
    <w:rsid w:val="299FEF90"/>
    <w:rsid w:val="2A48359E"/>
    <w:rsid w:val="2B21D0BC"/>
    <w:rsid w:val="2BF0D369"/>
    <w:rsid w:val="2CED884F"/>
    <w:rsid w:val="2DF88421"/>
    <w:rsid w:val="2E293AEE"/>
    <w:rsid w:val="2E939553"/>
    <w:rsid w:val="2EE73039"/>
    <w:rsid w:val="30F988C6"/>
    <w:rsid w:val="313AB3D1"/>
    <w:rsid w:val="31809C42"/>
    <w:rsid w:val="322E4070"/>
    <w:rsid w:val="3233A1B6"/>
    <w:rsid w:val="33196E1B"/>
    <w:rsid w:val="3491756D"/>
    <w:rsid w:val="35596798"/>
    <w:rsid w:val="35C2A57C"/>
    <w:rsid w:val="36ADEFF8"/>
    <w:rsid w:val="36E79D90"/>
    <w:rsid w:val="375E59E0"/>
    <w:rsid w:val="39C00BB0"/>
    <w:rsid w:val="3A6D6FD4"/>
    <w:rsid w:val="3BA80B49"/>
    <w:rsid w:val="3C67BE30"/>
    <w:rsid w:val="406DB79A"/>
    <w:rsid w:val="40F9301C"/>
    <w:rsid w:val="4158EF25"/>
    <w:rsid w:val="416394AE"/>
    <w:rsid w:val="4239FDF2"/>
    <w:rsid w:val="43B81B7A"/>
    <w:rsid w:val="43DBC194"/>
    <w:rsid w:val="44AE7373"/>
    <w:rsid w:val="45D02888"/>
    <w:rsid w:val="45EA8AE3"/>
    <w:rsid w:val="476E7348"/>
    <w:rsid w:val="47865C89"/>
    <w:rsid w:val="47BF1263"/>
    <w:rsid w:val="481276EE"/>
    <w:rsid w:val="4891D46A"/>
    <w:rsid w:val="4891FF3F"/>
    <w:rsid w:val="48A7EC4F"/>
    <w:rsid w:val="48D479F6"/>
    <w:rsid w:val="4979E25F"/>
    <w:rsid w:val="49DEF31A"/>
    <w:rsid w:val="4AE2D038"/>
    <w:rsid w:val="4B3CA288"/>
    <w:rsid w:val="4C59C789"/>
    <w:rsid w:val="4D20DD3D"/>
    <w:rsid w:val="4E473501"/>
    <w:rsid w:val="4E481C63"/>
    <w:rsid w:val="4E56819E"/>
    <w:rsid w:val="4EA98EB7"/>
    <w:rsid w:val="4F8B41B6"/>
    <w:rsid w:val="4FD5650F"/>
    <w:rsid w:val="52B0FA0F"/>
    <w:rsid w:val="52DF9125"/>
    <w:rsid w:val="53239D23"/>
    <w:rsid w:val="532D8785"/>
    <w:rsid w:val="535FF0EF"/>
    <w:rsid w:val="53AA657C"/>
    <w:rsid w:val="541BEC6C"/>
    <w:rsid w:val="547CAE7F"/>
    <w:rsid w:val="54B0F8F3"/>
    <w:rsid w:val="54CD3B99"/>
    <w:rsid w:val="5506BF3B"/>
    <w:rsid w:val="551FC17F"/>
    <w:rsid w:val="5531A9C6"/>
    <w:rsid w:val="5580B163"/>
    <w:rsid w:val="563B9CEF"/>
    <w:rsid w:val="565D435A"/>
    <w:rsid w:val="56C85603"/>
    <w:rsid w:val="575B5875"/>
    <w:rsid w:val="597CDC52"/>
    <w:rsid w:val="59C51839"/>
    <w:rsid w:val="5BE00C0F"/>
    <w:rsid w:val="5C153D6D"/>
    <w:rsid w:val="5D5EC845"/>
    <w:rsid w:val="5EE79746"/>
    <w:rsid w:val="5FF9514F"/>
    <w:rsid w:val="5FFA249E"/>
    <w:rsid w:val="60B94CF3"/>
    <w:rsid w:val="6193C12B"/>
    <w:rsid w:val="63250146"/>
    <w:rsid w:val="6373478C"/>
    <w:rsid w:val="6386D5E4"/>
    <w:rsid w:val="64946ED2"/>
    <w:rsid w:val="64D87F4C"/>
    <w:rsid w:val="65BB0424"/>
    <w:rsid w:val="66428608"/>
    <w:rsid w:val="67069535"/>
    <w:rsid w:val="67A661F9"/>
    <w:rsid w:val="6969C248"/>
    <w:rsid w:val="6969F519"/>
    <w:rsid w:val="6C0970F5"/>
    <w:rsid w:val="6C50CDE8"/>
    <w:rsid w:val="6C5C594C"/>
    <w:rsid w:val="6D49FE67"/>
    <w:rsid w:val="6D8593A6"/>
    <w:rsid w:val="6FE5C8C0"/>
    <w:rsid w:val="6FF9F22C"/>
    <w:rsid w:val="6FFA3719"/>
    <w:rsid w:val="71D8423C"/>
    <w:rsid w:val="735C1F64"/>
    <w:rsid w:val="7690BFB4"/>
    <w:rsid w:val="7694F2A2"/>
    <w:rsid w:val="775B78AE"/>
    <w:rsid w:val="77B2882E"/>
    <w:rsid w:val="785CBEBD"/>
    <w:rsid w:val="78A91707"/>
    <w:rsid w:val="7A9471F0"/>
    <w:rsid w:val="7AA2452E"/>
    <w:rsid w:val="7C8BDA2D"/>
    <w:rsid w:val="7D0E4DB4"/>
    <w:rsid w:val="7D100F4F"/>
    <w:rsid w:val="7E7EE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  <w14:docId w14:val="7C5D1441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homelearning@st-edmunds.suffolk.sch.uk" TargetMode="Externa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1.emf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youtube.com/watch?v=qnYUIz_et-E" TargetMode="External" Id="R94ecad8ac31046e8" /><Relationship Type="http://schemas.openxmlformats.org/officeDocument/2006/relationships/hyperlink" Target="https://www.bbc.co.uk/bitesize/tags/zjpqqp3/year-1-and-p2-lessons/1" TargetMode="External" Id="Rc0b1ebcaf96949b4" /><Relationship Type="http://schemas.openxmlformats.org/officeDocument/2006/relationships/hyperlink" Target="https://www.youtube.com/watch?v=qcTQADUywZY" TargetMode="External" Id="R7d0abff0b32b489c" /><Relationship Type="http://schemas.openxmlformats.org/officeDocument/2006/relationships/hyperlink" Target="https://www.youtube.com/watch?v=UIHLnnJ-uFc" TargetMode="External" Id="Ree1ecba42f174d6d" /><Relationship Type="http://schemas.openxmlformats.org/officeDocument/2006/relationships/hyperlink" Target="https://www.facebook.com/OfficialGruffalo/" TargetMode="External" Id="R091b7f88118e4323" /><Relationship Type="http://schemas.openxmlformats.org/officeDocument/2006/relationships/hyperlink" Target="https://www.youtube.com/watch?v=Cttjr9pWr0o" TargetMode="External" Id="Rd07c2ed3975a4c35" /><Relationship Type="http://schemas.openxmlformats.org/officeDocument/2006/relationships/image" Target="/media/image2.png" Id="R0647a4ad057e44b7" /><Relationship Type="http://schemas.openxmlformats.org/officeDocument/2006/relationships/hyperlink" Target="https://www.topmarks.co.uk/money/toy-shop-money" TargetMode="External" Id="R8338520df6b745f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6A59544-A912-4517-B310-969DD6727B8F}"/>
</file>

<file path=customXml/itemProps2.xml><?xml version="1.0" encoding="utf-8"?>
<ds:datastoreItem xmlns:ds="http://schemas.openxmlformats.org/officeDocument/2006/customXml" ds:itemID="{BE8DEDDE-F943-4BF5-9406-FA84769B4995}"/>
</file>

<file path=customXml/itemProps3.xml><?xml version="1.0" encoding="utf-8"?>
<ds:datastoreItem xmlns:ds="http://schemas.openxmlformats.org/officeDocument/2006/customXml" ds:itemID="{2EF9F64B-85BF-4EA0-ADD0-3D4231D86C3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C:\Users\Teacher130\AppData\Local\Microsoft\Windows\Temporary Internet Files\Content.IE5\OBELIA12\Blank Learning Intentions for Parents.dotx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Ponsford, Michelle</lastModifiedBy>
  <revision>13</revision>
  <dcterms:created xsi:type="dcterms:W3CDTF">2020-04-22T15:52:00.0000000Z</dcterms:created>
  <dcterms:modified xsi:type="dcterms:W3CDTF">2020-06-11T19:31:37.6310922Z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