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030AA1">
        <w:rPr>
          <w:rFonts w:ascii="Comic Sans MS" w:hAnsi="Comic Sans MS"/>
          <w:sz w:val="20"/>
          <w:szCs w:val="20"/>
        </w:rPr>
        <w:t>22</w:t>
      </w:r>
      <w:r w:rsidR="003F2234">
        <w:rPr>
          <w:rFonts w:ascii="Comic Sans MS" w:hAnsi="Comic Sans MS"/>
          <w:sz w:val="20"/>
          <w:szCs w:val="20"/>
        </w:rPr>
        <w:t>/6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proofErr w:type="gramStart"/>
      <w:r w:rsidR="00E97ABE">
        <w:rPr>
          <w:rFonts w:ascii="Comic Sans MS" w:hAnsi="Comic Sans MS"/>
          <w:sz w:val="18"/>
          <w:szCs w:val="20"/>
        </w:rPr>
        <w:t>unprecedented,</w:t>
      </w:r>
      <w:proofErr w:type="gramEnd"/>
      <w:r w:rsidR="00E97ABE">
        <w:rPr>
          <w:rFonts w:ascii="Comic Sans MS" w:hAnsi="Comic Sans MS"/>
          <w:sz w:val="18"/>
          <w:szCs w:val="20"/>
        </w:rPr>
        <w:t xml:space="preserve">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920D51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CB4F68" w:rsidRDefault="00A42FBA" w:rsidP="00030AA1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Write a list of what I would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need to take on a trip/holiday (draw items and Label).</w:t>
            </w:r>
          </w:p>
          <w:p w:rsidR="00030AA1" w:rsidRPr="00DA3DFD" w:rsidRDefault="00030AA1" w:rsidP="00920D5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Write for a purpose: write a </w:t>
            </w:r>
            <w:proofErr w:type="spellStart"/>
            <w:r w:rsidRP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postcard</w:t>
            </w:r>
            <w:r w:rsid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either</w:t>
            </w:r>
            <w:proofErr w:type="spellEnd"/>
            <w:r w:rsid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make your own or find a local postcard to send/post</w:t>
            </w:r>
            <w:bookmarkStart w:id="0" w:name="_GoBack"/>
            <w:bookmarkEnd w:id="0"/>
            <w:r w:rsid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to a relative or friend</w:t>
            </w:r>
            <w:proofErr w:type="gramStart"/>
            <w:r w:rsid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  <w:r w:rsidRPr="00920D5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  <w:proofErr w:type="gramEnd"/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F54AEB" w:rsidRPr="00DB0EC5" w:rsidRDefault="003134B3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030AA1" w:rsidRPr="00030AA1" w:rsidRDefault="0083690E" w:rsidP="00030AA1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Data handling: Favourite types of holidays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/modes of transport to travel to work or school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 Talk about voting and representing the data in pictograms.</w:t>
            </w:r>
          </w:p>
          <w:p w:rsidR="006916C1" w:rsidRPr="00030AA1" w:rsidRDefault="00030AA1" w:rsidP="00147C00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Talk about tallies, ca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n also help with counting in 5s (recap counting in 5s).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662EFE" w:rsidRPr="00662EFE" w:rsidRDefault="0064163A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030AA1" w:rsidRPr="00030AA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Talk about places to go on holiday and what you would need to take with you for the weather there.</w:t>
            </w:r>
          </w:p>
          <w:p w:rsidR="00662EFE" w:rsidRDefault="00662EFE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030AA1" w:rsidRPr="00030AA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How can you get there?</w:t>
            </w:r>
          </w:p>
          <w:p w:rsidR="002C01B2" w:rsidRDefault="002C01B2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030AA1" w:rsidRPr="00030AA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Look at leaflets and maps for places of interest. Where would you like to go and why? What could you do there?</w:t>
            </w:r>
          </w:p>
          <w:p w:rsidR="00900178" w:rsidRPr="00C96A27" w:rsidRDefault="0083690E" w:rsidP="00030AA1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030AA1" w:rsidRPr="00030AA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Discuss how to make sure you are safe when you go on trips or on holiday. Water safety. Road safety. Staying within sight of your adults.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030AA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We would now normally be practising your Sports Day, so why not have a go at some of the races we would be doing, such as the egg and spoon race (place a small ball on a spoon and try to run with it.  Hurdles, practise jumping over sticks laid on the ground.  Running races run with your family or try and run a relay</w:t>
            </w:r>
            <w:proofErr w:type="gramStart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..</w:t>
            </w:r>
            <w:proofErr w:type="gramEnd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Fancy dress put on different clothes as you run along.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45744C" w:rsidRDefault="00A42FBA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Learn simple songs about transport – Row </w:t>
            </w:r>
            <w:proofErr w:type="spellStart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Row</w:t>
            </w:r>
            <w:proofErr w:type="spellEnd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your boat, Wheels on the bus, The runaway train.</w:t>
            </w:r>
          </w:p>
          <w:p w:rsidR="00030AA1" w:rsidRPr="00F54AEB" w:rsidRDefault="00030AA1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Design and construct with a purpose in mind- Junk modelling vehicles: boats/ aeroplanes out of plastic bottles.</w:t>
            </w:r>
          </w:p>
          <w:p w:rsidR="00CB4F68" w:rsidRPr="004B1C72" w:rsidRDefault="009B1490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AA1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01B2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5744C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0D51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1C30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24A300F-70A5-4B3F-AC6C-FE0492271ED7}"/>
</file>

<file path=customXml/itemProps2.xml><?xml version="1.0" encoding="utf-8"?>
<ds:datastoreItem xmlns:ds="http://schemas.openxmlformats.org/officeDocument/2006/customXml" ds:itemID="{55425AE3-3DAC-4CAA-9225-F23BE11DB604}"/>
</file>

<file path=customXml/itemProps3.xml><?xml version="1.0" encoding="utf-8"?>
<ds:datastoreItem xmlns:ds="http://schemas.openxmlformats.org/officeDocument/2006/customXml" ds:itemID="{97629FA9-6E1B-4EC6-AFBD-2BA171819382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2020-06-15T12:22:00Z</dcterms:created>
  <dcterms:modified xsi:type="dcterms:W3CDTF">2020-06-15T12:22:00Z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