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063BE5">
        <w:rPr>
          <w:rFonts w:ascii="Comic Sans MS" w:hAnsi="Comic Sans MS"/>
          <w:sz w:val="20"/>
          <w:szCs w:val="20"/>
        </w:rPr>
        <w:t>29</w:t>
      </w:r>
      <w:r w:rsidR="003F2234">
        <w:rPr>
          <w:rFonts w:ascii="Comic Sans MS" w:hAnsi="Comic Sans MS"/>
          <w:sz w:val="20"/>
          <w:szCs w:val="20"/>
        </w:rPr>
        <w:t>/6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proofErr w:type="gramStart"/>
      <w:r w:rsidR="00E97ABE">
        <w:rPr>
          <w:rFonts w:ascii="Comic Sans MS" w:hAnsi="Comic Sans MS"/>
          <w:sz w:val="18"/>
          <w:szCs w:val="20"/>
        </w:rPr>
        <w:t>unprecedented,</w:t>
      </w:r>
      <w:proofErr w:type="gramEnd"/>
      <w:r w:rsidR="00E97ABE">
        <w:rPr>
          <w:rFonts w:ascii="Comic Sans MS" w:hAnsi="Comic Sans MS"/>
          <w:sz w:val="18"/>
          <w:szCs w:val="20"/>
        </w:rPr>
        <w:t xml:space="preserve">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C16AEC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063BE5" w:rsidRDefault="00A42FBA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Write a list of what I would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need to take on a </w:t>
            </w:r>
            <w:r w:rsid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picnic.</w:t>
            </w:r>
          </w:p>
          <w:p w:rsidR="00063BE5" w:rsidRDefault="00063BE5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Write an invitation inviting someone on a picnic.</w:t>
            </w:r>
          </w:p>
          <w:p w:rsidR="00063BE5" w:rsidRDefault="00063BE5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Have a picnic with your </w:t>
            </w:r>
            <w:r w:rsidR="00C16AEC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household;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it could be a Teddy Bears picnic.  Take photos.</w:t>
            </w:r>
          </w:p>
          <w:p w:rsidR="00C16AEC" w:rsidRPr="00DA3DFD" w:rsidRDefault="00C16AEC" w:rsidP="00063BE5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Look at different types of boats.  Label their different parts.</w:t>
            </w:r>
            <w:bookmarkStart w:id="0" w:name="_GoBack"/>
            <w:bookmarkEnd w:id="0"/>
          </w:p>
          <w:p w:rsidR="00030AA1" w:rsidRPr="00DA3DFD" w:rsidRDefault="00030AA1" w:rsidP="00920D5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F54AEB" w:rsidRPr="00DB0EC5" w:rsidRDefault="003134B3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063BE5" w:rsidRPr="00063BE5" w:rsidRDefault="0083690E" w:rsidP="00063BE5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63BE5" w:rsidRP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Use language related to weight- heavy and light- Will heavy/light things sink or float? Reasoning.</w:t>
            </w:r>
            <w:r w:rsid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</w:t>
            </w:r>
          </w:p>
          <w:p w:rsidR="00063BE5" w:rsidRPr="00030AA1" w:rsidRDefault="00063BE5" w:rsidP="00063BE5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P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Addition and subtraction using teen values.</w:t>
            </w:r>
          </w:p>
          <w:p w:rsidR="006916C1" w:rsidRPr="00030AA1" w:rsidRDefault="006916C1" w:rsidP="00147C00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063BE5" w:rsidRDefault="0064163A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063BE5" w:rsidRPr="00063BE5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Talk about forces and explain how different vehicles move.</w:t>
            </w:r>
          </w:p>
          <w:p w:rsidR="00063BE5" w:rsidRPr="00063BE5" w:rsidRDefault="00063BE5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Test some toy cars.  Which travel the furthest down a ramp?</w:t>
            </w:r>
          </w:p>
          <w:p w:rsidR="00063BE5" w:rsidRPr="00C96A27" w:rsidRDefault="00063BE5" w:rsidP="00063BE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Pr="00063BE5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Floating and sinking investigations –How does a boat float?</w:t>
            </w: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Pick some items, predict if they will sink or float. Test them.  Record findings in a simple way.</w:t>
            </w:r>
          </w:p>
          <w:p w:rsidR="00900178" w:rsidRPr="00C96A27" w:rsidRDefault="00900178" w:rsidP="00030AA1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030AA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We would now normally be practising your Sports Day, so why not have a go at some of the races we would be doing, such as the egg and spoon race (place a small ball on a spoon and try to run with it.  Hurdles, practise jumping over sticks laid on the ground.  Running races run with your family or try and run a relay</w:t>
            </w:r>
            <w:proofErr w:type="gramStart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..</w:t>
            </w:r>
            <w:proofErr w:type="gramEnd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Fancy dress put on different clothes as you run along.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063BE5" w:rsidRDefault="00A42FBA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Learn simple songs about transport – Row </w:t>
            </w:r>
            <w:proofErr w:type="spellStart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Row</w:t>
            </w:r>
            <w:proofErr w:type="spellEnd"/>
            <w:r w:rsidR="00030AA1" w:rsidRP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your boat, Wheels on the bus, The r</w:t>
            </w:r>
            <w:r w:rsidR="00063BE5">
              <w:t xml:space="preserve"> - - </w:t>
            </w:r>
            <w:r w:rsidR="00063BE5" w:rsidRP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Making and testing boats/rafts –</w:t>
            </w:r>
            <w:r w:rsid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floating and sinking challenge.  </w:t>
            </w:r>
            <w:r w:rsidR="00063BE5" w:rsidRPr="00063BE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Choose and join materials appropriately.</w:t>
            </w:r>
          </w:p>
          <w:p w:rsidR="00CB4F68" w:rsidRPr="004B1C72" w:rsidRDefault="00030AA1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proofErr w:type="spellStart"/>
            <w:r w:rsidR="009B1490"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 w:rsidR="009B1490"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AA1"/>
    <w:rsid w:val="00036964"/>
    <w:rsid w:val="00041E14"/>
    <w:rsid w:val="00053A19"/>
    <w:rsid w:val="00061666"/>
    <w:rsid w:val="00063BE5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01B2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5744C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0D51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16AEC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1C30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4AC7596-FBC6-41A0-9691-257ADFB92A4F}"/>
</file>

<file path=customXml/itemProps2.xml><?xml version="1.0" encoding="utf-8"?>
<ds:datastoreItem xmlns:ds="http://schemas.openxmlformats.org/officeDocument/2006/customXml" ds:itemID="{8FA1D8BE-564A-4990-BEAD-05F5FE532510}"/>
</file>

<file path=customXml/itemProps3.xml><?xml version="1.0" encoding="utf-8"?>
<ds:datastoreItem xmlns:ds="http://schemas.openxmlformats.org/officeDocument/2006/customXml" ds:itemID="{9501B4E7-1742-4262-BC2A-C3B4C1503596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2020-06-23T06:40:00Z</dcterms:created>
  <dcterms:modified xsi:type="dcterms:W3CDTF">2020-06-23T06:40:00Z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