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947EB1" w:rsidR="006B51AB" w:rsidP="00FA43E0" w:rsidRDefault="006B51AB" w14:paraId="01F68938" w14:textId="77777777">
      <w:pPr>
        <w:jc w:val="center"/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22C07C4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08CC33D">
        <w:rPr/>
        <w:t/>
      </w:r>
      <w:r w:rsidR="610365C8">
        <w:rPr/>
        <w:t/>
      </w:r>
    </w:p>
    <w:p w:rsidRPr="00947EB1" w:rsidR="00D14CC0" w:rsidP="00FA43E0" w:rsidRDefault="006B51AB" w14:paraId="090D1934" w14:textId="77777777">
      <w:pPr>
        <w:jc w:val="center"/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1B3E1F73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Pr="00947EB1" w:rsidR="00490AE9">
        <w:rPr>
          <w:rFonts w:ascii="Comic Sans MS" w:hAnsi="Comic Sans MS"/>
          <w:sz w:val="20"/>
          <w:szCs w:val="20"/>
        </w:rPr>
        <w:t>St Edmund’s</w:t>
      </w:r>
      <w:r w:rsidRPr="00947EB1">
        <w:rPr>
          <w:rFonts w:ascii="Comic Sans MS" w:hAnsi="Comic Sans MS"/>
          <w:sz w:val="20"/>
          <w:szCs w:val="20"/>
        </w:rPr>
        <w:t xml:space="preserve"> &amp; St Joseph’s</w:t>
      </w:r>
      <w:r w:rsidRPr="00947EB1" w:rsidR="00490AE9">
        <w:rPr>
          <w:rFonts w:ascii="Comic Sans MS" w:hAnsi="Comic Sans MS"/>
          <w:sz w:val="20"/>
          <w:szCs w:val="20"/>
        </w:rPr>
        <w:t xml:space="preserve"> Catholic Primary School</w:t>
      </w:r>
      <w:r w:rsidRPr="00947EB1">
        <w:rPr>
          <w:rFonts w:ascii="Comic Sans MS" w:hAnsi="Comic Sans MS"/>
          <w:sz w:val="20"/>
          <w:szCs w:val="20"/>
        </w:rPr>
        <w:t>s</w:t>
      </w:r>
    </w:p>
    <w:p w:rsidRPr="00947EB1" w:rsidR="00490AE9" w:rsidP="006B51AB" w:rsidRDefault="00490AE9" w14:paraId="7669EF53" w14:textId="778BA941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Week commencing:</w:t>
      </w:r>
      <w:r w:rsidRPr="00947EB1" w:rsidR="00123B8A">
        <w:rPr>
          <w:rFonts w:ascii="Comic Sans MS" w:hAnsi="Comic Sans MS"/>
          <w:sz w:val="20"/>
          <w:szCs w:val="20"/>
        </w:rPr>
        <w:t xml:space="preserve"> </w:t>
      </w:r>
      <w:r w:rsidRPr="00947EB1" w:rsidR="00B43F62">
        <w:rPr>
          <w:rFonts w:ascii="Comic Sans MS" w:hAnsi="Comic Sans MS"/>
          <w:sz w:val="20"/>
          <w:szCs w:val="20"/>
        </w:rPr>
        <w:t>29</w:t>
      </w:r>
      <w:r w:rsidRPr="00947EB1" w:rsidR="00B43F62">
        <w:rPr>
          <w:rFonts w:ascii="Comic Sans MS" w:hAnsi="Comic Sans MS"/>
          <w:sz w:val="20"/>
          <w:szCs w:val="20"/>
          <w:vertAlign w:val="superscript"/>
        </w:rPr>
        <w:t>th</w:t>
      </w:r>
      <w:r w:rsidRPr="00947EB1" w:rsidR="00E53976">
        <w:rPr>
          <w:rFonts w:ascii="Comic Sans MS" w:hAnsi="Comic Sans MS"/>
          <w:sz w:val="20"/>
          <w:szCs w:val="20"/>
        </w:rPr>
        <w:t xml:space="preserve"> </w:t>
      </w:r>
      <w:r w:rsidRPr="00947EB1" w:rsidR="0068447A">
        <w:rPr>
          <w:rFonts w:ascii="Comic Sans MS" w:hAnsi="Comic Sans MS"/>
          <w:sz w:val="20"/>
          <w:szCs w:val="20"/>
        </w:rPr>
        <w:t>June</w:t>
      </w:r>
      <w:r w:rsidRPr="00947EB1" w:rsidR="006443C9">
        <w:rPr>
          <w:rFonts w:ascii="Comic Sans MS" w:hAnsi="Comic Sans MS"/>
          <w:sz w:val="20"/>
          <w:szCs w:val="20"/>
        </w:rPr>
        <w:t xml:space="preserve"> </w:t>
      </w:r>
      <w:r w:rsidRPr="00947EB1" w:rsidR="00083621">
        <w:rPr>
          <w:rFonts w:ascii="Comic Sans MS" w:hAnsi="Comic Sans MS"/>
          <w:sz w:val="20"/>
          <w:szCs w:val="20"/>
        </w:rPr>
        <w:t>2020</w:t>
      </w:r>
      <w:r w:rsidRPr="00947EB1" w:rsidR="50C73B4A">
        <w:rPr>
          <w:rFonts w:ascii="Comic Sans MS" w:hAnsi="Comic Sans MS"/>
          <w:sz w:val="20"/>
          <w:szCs w:val="20"/>
        </w:rPr>
        <w:t xml:space="preserve">       </w:t>
      </w:r>
      <w:r w:rsidRPr="00947EB1">
        <w:rPr>
          <w:rFonts w:ascii="Comic Sans MS" w:hAnsi="Comic Sans MS"/>
          <w:sz w:val="20"/>
          <w:szCs w:val="20"/>
        </w:rPr>
        <w:tab/>
      </w:r>
      <w:r w:rsidRPr="00947EB1" w:rsidR="00116CA3">
        <w:rPr>
          <w:rFonts w:ascii="Comic Sans MS" w:hAnsi="Comic Sans MS"/>
          <w:sz w:val="20"/>
          <w:szCs w:val="20"/>
        </w:rPr>
        <w:tab/>
      </w:r>
      <w:r w:rsidRPr="00947EB1" w:rsidR="00116CA3">
        <w:rPr>
          <w:rFonts w:ascii="Comic Sans MS" w:hAnsi="Comic Sans MS"/>
          <w:sz w:val="20"/>
          <w:szCs w:val="20"/>
        </w:rPr>
        <w:tab/>
      </w:r>
      <w:r w:rsidRPr="00947EB1" w:rsidR="00116CA3">
        <w:rPr>
          <w:rFonts w:ascii="Comic Sans MS" w:hAnsi="Comic Sans MS"/>
          <w:sz w:val="20"/>
          <w:szCs w:val="20"/>
        </w:rPr>
        <w:tab/>
      </w:r>
      <w:r w:rsidRPr="00947EB1" w:rsidR="00116CA3">
        <w:rPr>
          <w:rFonts w:ascii="Comic Sans MS" w:hAnsi="Comic Sans MS"/>
          <w:sz w:val="20"/>
          <w:szCs w:val="20"/>
        </w:rPr>
        <w:tab/>
      </w:r>
      <w:r w:rsidRPr="00947EB1" w:rsidR="00083621">
        <w:rPr>
          <w:rFonts w:ascii="Comic Sans MS" w:hAnsi="Comic Sans MS"/>
          <w:sz w:val="20"/>
          <w:szCs w:val="20"/>
        </w:rPr>
        <w:tab/>
      </w:r>
      <w:r w:rsidRPr="00947EB1">
        <w:rPr>
          <w:rFonts w:ascii="Comic Sans MS" w:hAnsi="Comic Sans MS"/>
          <w:sz w:val="20"/>
          <w:szCs w:val="20"/>
        </w:rPr>
        <w:t>Year group:</w:t>
      </w:r>
      <w:r w:rsidRPr="00947EB1" w:rsidR="00116CA3">
        <w:rPr>
          <w:rFonts w:ascii="Comic Sans MS" w:hAnsi="Comic Sans MS"/>
          <w:sz w:val="20"/>
          <w:szCs w:val="20"/>
        </w:rPr>
        <w:t xml:space="preserve"> </w:t>
      </w:r>
      <w:r w:rsidRPr="00947EB1" w:rsidR="00083621">
        <w:rPr>
          <w:rFonts w:ascii="Comic Sans MS" w:hAnsi="Comic Sans MS"/>
          <w:sz w:val="20"/>
          <w:szCs w:val="20"/>
        </w:rPr>
        <w:t>3</w:t>
      </w:r>
    </w:p>
    <w:p w:rsidRPr="00947EB1" w:rsidR="00F47089" w:rsidP="0095600D" w:rsidRDefault="00DC2F97" w14:paraId="06E11580" w14:textId="77777777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Below are some suggestions for learning</w:t>
      </w:r>
      <w:r w:rsidRPr="00947EB1" w:rsidR="00CB4F68">
        <w:rPr>
          <w:rFonts w:ascii="Comic Sans MS" w:hAnsi="Comic Sans MS"/>
          <w:sz w:val="20"/>
          <w:szCs w:val="20"/>
        </w:rPr>
        <w:t xml:space="preserve"> that</w:t>
      </w:r>
      <w:r w:rsidRPr="00947EB1">
        <w:rPr>
          <w:rFonts w:ascii="Comic Sans MS" w:hAnsi="Comic Sans MS"/>
          <w:sz w:val="20"/>
          <w:szCs w:val="20"/>
        </w:rPr>
        <w:t xml:space="preserve"> your child can do at home this week. </w:t>
      </w:r>
      <w:r w:rsidRPr="00947EB1" w:rsidR="00E97ABE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947EB1">
        <w:rPr>
          <w:rFonts w:ascii="Comic Sans MS" w:hAnsi="Comic Sans MS"/>
          <w:sz w:val="20"/>
          <w:szCs w:val="20"/>
        </w:rPr>
        <w:t xml:space="preserve"> recommend </w:t>
      </w:r>
      <w:r w:rsidRPr="00947EB1" w:rsidR="00E97ABE">
        <w:rPr>
          <w:rFonts w:ascii="Comic Sans MS" w:hAnsi="Comic Sans MS"/>
          <w:sz w:val="20"/>
          <w:szCs w:val="20"/>
        </w:rPr>
        <w:t>that the children stay in t</w:t>
      </w:r>
      <w:r w:rsidRPr="00947EB1" w:rsidR="00CB4F68">
        <w:rPr>
          <w:rFonts w:ascii="Comic Sans MS" w:hAnsi="Comic Sans MS"/>
          <w:sz w:val="20"/>
          <w:szCs w:val="20"/>
        </w:rPr>
        <w:t>ouch with their learning using</w:t>
      </w:r>
      <w:r w:rsidRPr="00947EB1" w:rsidR="00E97ABE">
        <w:rPr>
          <w:rFonts w:ascii="Comic Sans MS" w:hAnsi="Comic Sans MS"/>
          <w:sz w:val="20"/>
          <w:szCs w:val="20"/>
        </w:rPr>
        <w:t xml:space="preserve"> the ideas given below. </w:t>
      </w:r>
      <w:r w:rsidRPr="00947EB1" w:rsidR="00CB4F68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Pr="00947EB1" w:rsidR="006B51AB">
        <w:rPr>
          <w:rFonts w:ascii="Comic Sans MS" w:hAnsi="Comic Sans MS"/>
          <w:sz w:val="20"/>
          <w:szCs w:val="20"/>
        </w:rPr>
        <w:t>at the end of this message. Your child</w:t>
      </w:r>
      <w:r w:rsidRPr="00947EB1" w:rsidR="00CB4F68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Pr="00947EB1" w:rsidR="006B51AB">
        <w:rPr>
          <w:rFonts w:ascii="Comic Sans MS" w:hAnsi="Comic Sans MS"/>
          <w:sz w:val="20"/>
          <w:szCs w:val="20"/>
        </w:rPr>
        <w:t xml:space="preserve"> and sending it via email. A</w:t>
      </w:r>
      <w:r w:rsidRPr="00947EB1" w:rsidR="00CB4F68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:rsidRPr="00947EB1" w:rsidR="00F53C21" w:rsidP="003053AA" w:rsidRDefault="00F53C21" w14:paraId="4B4FBB0C" w14:textId="77777777">
      <w:pPr>
        <w:pStyle w:val="Default"/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w:history="1" r:id="rId11">
        <w:r w:rsidRPr="00947EB1" w:rsidR="003053AA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</w:p>
    <w:p w:rsidRPr="00947EB1" w:rsidR="003053AA" w:rsidP="003053AA" w:rsidRDefault="003053AA" w14:paraId="672A6659" w14:textId="77777777">
      <w:pPr>
        <w:pStyle w:val="Default"/>
        <w:rPr>
          <w:rFonts w:ascii="Comic Sans MS" w:hAnsi="Comic Sans MS"/>
          <w:sz w:val="20"/>
          <w:szCs w:val="20"/>
        </w:rPr>
      </w:pPr>
    </w:p>
    <w:tbl>
      <w:tblPr>
        <w:tblW w:w="1063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Pr="00947EB1" w:rsidR="00CB4F68" w:rsidTr="610365C8" w14:paraId="1467FB84" w14:textId="77777777">
        <w:trPr>
          <w:trHeight w:val="376"/>
          <w:jc w:val="center"/>
        </w:trPr>
        <w:tc>
          <w:tcPr>
            <w:tcW w:w="3191" w:type="dxa"/>
            <w:tcMar/>
          </w:tcPr>
          <w:p w:rsidRPr="00947EB1" w:rsidR="00CB4F68" w:rsidP="0095600D" w:rsidRDefault="00CB4F68" w14:paraId="6A4CCA26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  <w:tcMar/>
          </w:tcPr>
          <w:p w:rsidRPr="00947EB1" w:rsidR="00CB4F68" w:rsidP="0095600D" w:rsidRDefault="00CB4F68" w14:paraId="7064B236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Pr="00947EB1" w:rsidR="00CB4F68" w:rsidTr="610365C8" w14:paraId="5C31CAB3" w14:textId="77777777">
        <w:trPr>
          <w:trHeight w:val="416"/>
          <w:jc w:val="center"/>
        </w:trPr>
        <w:tc>
          <w:tcPr>
            <w:tcW w:w="3191" w:type="dxa"/>
            <w:tcMar/>
          </w:tcPr>
          <w:p w:rsidRPr="00947EB1" w:rsidR="00CB4F68" w:rsidP="0095600D" w:rsidRDefault="00CB4F68" w14:paraId="0A6CB2C4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  <w:tcMar/>
          </w:tcPr>
          <w:p w:rsidRPr="00947EB1" w:rsidR="00076316" w:rsidP="610365C8" w:rsidRDefault="006121F7" w14:paraId="51216083" w14:textId="74287992">
            <w:pPr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6121F7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Reading</w:t>
            </w:r>
            <w:r w:rsidRPr="610365C8" w:rsidR="006121F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r w:rsidRPr="610365C8" w:rsidR="00A54AA0">
              <w:rPr>
                <w:rFonts w:ascii="Comic Sans MS" w:hAnsi="Comic Sans MS" w:eastAsia="Comic Sans MS" w:cs="Comic Sans MS"/>
                <w:sz w:val="20"/>
                <w:szCs w:val="20"/>
              </w:rPr>
              <w:t>–</w:t>
            </w:r>
            <w:r w:rsidRPr="610365C8" w:rsidR="006121F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hyperlink w:tgtFrame="_blank" w:history="1" r:id="R36f8e175229d4ea4">
              <w:r w:rsidRPr="610365C8" w:rsidR="00B43F62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  <w:bdr w:val="none" w:color="auto" w:sz="0" w:space="0" w:frame="1"/>
                </w:rPr>
                <w:t>https://readon.myon.co.uk/library/browse.html</w:t>
              </w:r>
            </w:hyperlink>
            <w:r w:rsidRPr="610365C8" w:rsidR="00B43F62">
              <w:rPr>
                <w:rStyle w:val="Hyperlink"/>
                <w:rFonts w:ascii="Comic Sans MS" w:hAnsi="Comic Sans MS" w:eastAsia="Comic Sans MS" w:cs="Comic Sans MS"/>
                <w:sz w:val="20"/>
                <w:szCs w:val="20"/>
                <w:bdr w:val="none" w:color="auto" w:sz="0" w:space="0" w:frame="1"/>
              </w:rPr>
              <w:t xml:space="preserve"> </w:t>
            </w:r>
            <w:r w:rsidRPr="610365C8" w:rsidR="004D27CC">
              <w:rPr>
                <w:rFonts w:ascii="Comic Sans MS" w:hAnsi="Comic Sans MS" w:eastAsia="Comic Sans MS" w:cs="Comic Sans MS"/>
                <w:sz w:val="20"/>
                <w:szCs w:val="20"/>
              </w:rPr>
              <w:t>See what you can find</w:t>
            </w:r>
            <w:r w:rsidRPr="610365C8" w:rsidR="00B43F62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about Myths and legends, there’s Jason and the Argonauts, </w:t>
            </w:r>
            <w:proofErr w:type="spellStart"/>
            <w:r w:rsidRPr="610365C8" w:rsidR="00B43F62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Medussa’s</w:t>
            </w:r>
            <w:proofErr w:type="spellEnd"/>
            <w:r w:rsidRPr="610365C8" w:rsidR="00B43F62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stony stare, Odysseus and the cyclops</w:t>
            </w:r>
            <w:r w:rsidRPr="610365C8" w:rsidR="00454E88">
              <w:rPr>
                <w:rFonts w:ascii="Comic Sans MS" w:hAnsi="Comic Sans MS" w:eastAsia="Comic Sans MS" w:cs="Comic Sans MS"/>
                <w:sz w:val="20"/>
                <w:szCs w:val="20"/>
              </w:rPr>
              <w:t>, and many more!</w:t>
            </w:r>
          </w:p>
          <w:p w:rsidRPr="00947EB1" w:rsidR="00CB4F68" w:rsidP="610365C8" w:rsidRDefault="7781B2E1" w14:paraId="25A095FE" w14:textId="58099BA1">
            <w:pPr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7781B2E1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Please continue to read lots! Make sure you’re logging on to accelerated reader! </w:t>
            </w:r>
            <w:r w:rsidRPr="610365C8" w:rsidR="00374332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We love 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>seeing</w:t>
            </w:r>
            <w:r w:rsidRPr="610365C8" w:rsidR="7AE4B3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your quizzes and word counts going up!  </w:t>
            </w:r>
            <w:r w:rsidRPr="610365C8" w:rsidR="57DF7FF1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Make sure you do one this week! 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We wonder how many times you’ve logged in to </w:t>
            </w:r>
            <w:r w:rsidRPr="610365C8" w:rsidR="7AE4B3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Accelerated reader 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>(we know as we’re checking to see how brilliantly you’re doing!).  Remember</w:t>
            </w:r>
            <w:r w:rsidRPr="610365C8" w:rsidR="7AE4B3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the importance of reading, 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all you </w:t>
            </w:r>
            <w:proofErr w:type="gramStart"/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>have to</w:t>
            </w:r>
            <w:proofErr w:type="gramEnd"/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do is log</w:t>
            </w:r>
            <w:r w:rsidRPr="610365C8" w:rsidR="7AE4B3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in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>, read a book and then answer the quiz questions</w:t>
            </w:r>
            <w:r w:rsidRPr="610365C8" w:rsidR="7AE4B3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.  </w:t>
            </w:r>
            <w:r w:rsidRPr="610365C8" w:rsidR="3770A23A">
              <w:rPr>
                <w:rFonts w:ascii="Comic Sans MS" w:hAnsi="Comic Sans MS" w:eastAsia="Comic Sans MS" w:cs="Comic Sans MS"/>
                <w:sz w:val="20"/>
                <w:szCs w:val="20"/>
              </w:rPr>
              <w:t>Read every</w:t>
            </w: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r w:rsidRPr="610365C8" w:rsidR="3770A23A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day, enjoy the peace and quiet of disappearing into a story!  </w:t>
            </w:r>
          </w:p>
          <w:p w:rsidRPr="00947EB1" w:rsidR="00FD118E" w:rsidP="610365C8" w:rsidRDefault="00947EB1" w14:paraId="59BDDE66" w14:textId="77777777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color w:val="000000"/>
                <w:sz w:val="20"/>
                <w:szCs w:val="20"/>
                <w:lang w:eastAsia="en-GB"/>
              </w:rPr>
            </w:pPr>
            <w:hyperlink w:tgtFrame="_blank" w:history="1" r:id="R4a9a964123a64a72">
              <w:r w:rsidRPr="610365C8" w:rsidR="00FD118E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  <w:bdr w:val="none" w:color="auto" w:sz="0" w:space="0" w:frame="1"/>
                </w:rPr>
                <w:t>https://readon.myon.co.uk/library/browse.html</w:t>
              </w:r>
            </w:hyperlink>
            <w:r w:rsidRPr="610365C8" w:rsidR="00FD118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this link </w:t>
            </w:r>
            <w:r w:rsidRPr="610365C8" w:rsidR="00FD118E">
              <w:rPr>
                <w:rFonts w:ascii="Comic Sans MS" w:hAnsi="Comic Sans MS" w:eastAsia="Comic Sans MS" w:cs="Comic Sans MS"/>
                <w:color w:val="000000"/>
                <w:sz w:val="20"/>
                <w:szCs w:val="20"/>
                <w:shd w:val="clear" w:color="auto" w:fill="FFFFFF"/>
              </w:rPr>
              <w:t xml:space="preserve">Accelerated reader have opened up </w:t>
            </w:r>
            <w:proofErr w:type="spellStart"/>
            <w:r w:rsidRPr="610365C8" w:rsidR="00FD118E">
              <w:rPr>
                <w:rFonts w:ascii="Comic Sans MS" w:hAnsi="Comic Sans MS" w:eastAsia="Comic Sans MS" w:cs="Comic Sans MS"/>
                <w:color w:val="000000"/>
                <w:sz w:val="20"/>
                <w:szCs w:val="20"/>
                <w:shd w:val="clear" w:color="auto" w:fill="FFFFFF"/>
              </w:rPr>
              <w:t>myON</w:t>
            </w:r>
            <w:proofErr w:type="spellEnd"/>
            <w:r w:rsidRPr="610365C8" w:rsidR="00FD118E">
              <w:rPr>
                <w:rFonts w:ascii="Comic Sans MS" w:hAnsi="Comic Sans MS" w:eastAsia="Comic Sans MS" w:cs="Comic Sans MS"/>
                <w:color w:val="000000"/>
                <w:sz w:val="20"/>
                <w:szCs w:val="20"/>
                <w:shd w:val="clear" w:color="auto" w:fill="FFFFFF"/>
              </w:rPr>
              <w:t xml:space="preserve"> - which is an online library free of charge.</w:t>
            </w:r>
            <w:r w:rsidRPr="610365C8" w:rsidR="00FD118E">
              <w:rPr>
                <w:rFonts w:ascii="Comic Sans MS" w:hAnsi="Comic Sans MS" w:eastAsia="Comic Sans MS" w:cs="Comic Sans MS"/>
                <w:color w:val="000000"/>
                <w:sz w:val="20"/>
                <w:szCs w:val="20"/>
              </w:rPr>
              <w:t xml:space="preserve"> </w:t>
            </w:r>
            <w:r w:rsidRPr="610365C8" w:rsidR="00FD118E">
              <w:rPr>
                <w:rFonts w:ascii="Comic Sans MS" w:hAnsi="Comic Sans MS" w:eastAsia="Comic Sans MS" w:cs="Comic Sans MS"/>
                <w:color w:val="000000"/>
                <w:sz w:val="20"/>
                <w:szCs w:val="20"/>
                <w:lang w:eastAsia="en-GB"/>
              </w:rPr>
              <w:t>For Yr3 all these books can be quizzed on in the normal way by putting in the title. </w:t>
            </w:r>
          </w:p>
          <w:p w:rsidRPr="00947EB1" w:rsidR="3662F675" w:rsidP="610365C8" w:rsidRDefault="3662F675" w14:paraId="1B37CBBC" w14:textId="3C634DC5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  <w:p w:rsidRPr="00947EB1" w:rsidR="3662F675" w:rsidP="610365C8" w:rsidRDefault="02971942" w14:paraId="17CC9AB3" w14:textId="03A6DFF3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610365C8" w:rsidR="02971942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Writing</w:t>
            </w:r>
            <w:r w:rsidRPr="610365C8" w:rsidR="0297194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– This week have a go at the BBC Bitesize daily lessons, we’ve had lots of positive feedback about them! Try some of the creative writing prompts on the website this week.</w:t>
            </w:r>
          </w:p>
          <w:p w:rsidRPr="00947EB1" w:rsidR="008C30C8" w:rsidP="610365C8" w:rsidRDefault="00947EB1" w14:paraId="33EA22B4" w14:textId="7EE051CE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hyperlink w:anchor="subjects" r:id="R72b4be8558ce49fd">
              <w:r w:rsidRPr="610365C8" w:rsidR="7948911D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https://www.thenational.academy/online-classroom/year-3/english#subjects</w:t>
              </w:r>
            </w:hyperlink>
            <w:r w:rsidRPr="610365C8" w:rsidR="7948911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</w:t>
            </w:r>
            <w:r w:rsidRPr="610365C8" w:rsidR="00454E88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Newspaper </w:t>
            </w:r>
            <w:proofErr w:type="gramStart"/>
            <w:r w:rsidRPr="610365C8" w:rsidR="00454E88">
              <w:rPr>
                <w:rFonts w:ascii="Comic Sans MS" w:hAnsi="Comic Sans MS" w:eastAsia="Comic Sans MS" w:cs="Comic Sans MS"/>
                <w:sz w:val="20"/>
                <w:szCs w:val="20"/>
              </w:rPr>
              <w:t>reports</w:t>
            </w:r>
            <w:r w:rsidRPr="610365C8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–</w:t>
            </w:r>
            <w:proofErr w:type="gramEnd"/>
            <w:r w:rsidRPr="610365C8" w:rsidR="00C415E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there are </w:t>
            </w:r>
            <w:r w:rsidRPr="610365C8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>5</w:t>
            </w:r>
            <w:r w:rsidRPr="610365C8" w:rsidR="7948911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lessons on the National academy about </w:t>
            </w:r>
            <w:r w:rsidRPr="610365C8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writing </w:t>
            </w:r>
            <w:r w:rsidRPr="610365C8" w:rsidR="00454E88">
              <w:rPr>
                <w:rFonts w:ascii="Comic Sans MS" w:hAnsi="Comic Sans MS" w:eastAsia="Comic Sans MS" w:cs="Comic Sans MS"/>
                <w:sz w:val="20"/>
                <w:szCs w:val="20"/>
              </w:rPr>
              <w:t>Newspaper reports, you could link them to a Myth or legend and write a report about what happened to the creature or hero!</w:t>
            </w:r>
            <w:r w:rsidRPr="610365C8" w:rsidR="7948911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</w:t>
            </w:r>
          </w:p>
          <w:p w:rsidRPr="00947EB1" w:rsidR="00727983" w:rsidP="610365C8" w:rsidRDefault="5A0876DC" w14:paraId="71A687F1" w14:textId="77777777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610365C8" w:rsidR="5A0876DC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Spellings-</w:t>
            </w:r>
            <w:r w:rsidRPr="610365C8" w:rsidR="5A0876DC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10365C8" w:rsidR="5A0876DC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There is an updated list of spellings the children should be practicing each week. The list now combines Year 3 and Year 4 words. </w:t>
            </w:r>
            <w:r w:rsidRPr="610365C8" w:rsidR="7694045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Try picking 7/8 to practice this week. </w:t>
            </w:r>
            <w:r w:rsidRPr="610365C8" w:rsidR="00DF724F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Remember to go back and check that you still remember them all. You could pop them in a word search or write a paragraph or story using as many as you can to see if you can remember to spell them all!</w:t>
            </w:r>
            <w:r w:rsidRPr="610365C8" w:rsidR="0072798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947EB1" w:rsidR="02971942" w:rsidP="610365C8" w:rsidRDefault="00727983" w14:paraId="440B3792" w14:textId="088563ED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610365C8" w:rsidR="00727983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Mega challenge!</w:t>
            </w:r>
            <w:r w:rsidRPr="610365C8" w:rsidR="0072798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How many of the year 3 – 4 spellings can you put in your </w:t>
            </w:r>
            <w:r w:rsidRPr="610365C8" w:rsidR="00454E88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newspaper report</w:t>
            </w:r>
            <w:r w:rsidRPr="610365C8" w:rsidR="0072798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?</w:t>
            </w:r>
          </w:p>
          <w:p w:rsidRPr="00947EB1" w:rsidR="02971942" w:rsidP="610365C8" w:rsidRDefault="5A0876DC" w14:paraId="321731E3" w14:textId="3BFAC9F2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610365C8" w:rsidR="5A0876DC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Daily Journal</w:t>
            </w:r>
            <w:r w:rsidRPr="610365C8" w:rsidR="5A0876DC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- Have a go at documenting a few of your days next week with the ‘My Day’ template. It’s a great way of reflecting and recording your feelings during this strange time. </w:t>
            </w:r>
            <w:r w:rsidRPr="610365C8" w:rsidR="0068447A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We’re really enjoying reading these.</w:t>
            </w:r>
            <w:r w:rsidRPr="610365C8" w:rsidR="5A0876DC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947EB1" w:rsidR="00243CBE" w:rsidP="610365C8" w:rsidRDefault="00243CBE" w14:paraId="0A37501D" w14:textId="71693047">
            <w:pPr>
              <w:spacing w:after="0" w:line="240" w:lineRule="auto"/>
              <w:rPr>
                <w:rFonts w:ascii="Comic Sans MS" w:hAnsi="Comic Sans MS" w:eastAsia="Comic Sans MS" w:cs="Comic Sans MS"/>
                <w:color w:val="000000"/>
                <w:sz w:val="20"/>
                <w:szCs w:val="20"/>
              </w:rPr>
            </w:pPr>
          </w:p>
          <w:p w:rsidRPr="00947EB1" w:rsidR="00243CBE" w:rsidP="610365C8" w:rsidRDefault="00243CBE" w14:paraId="0DF9F9ED" w14:textId="77777777">
            <w:pPr>
              <w:pStyle w:val="NormalWeb"/>
              <w:shd w:val="clear" w:color="auto" w:fill="FFFFFF" w:themeFill="background1"/>
              <w:spacing w:before="0" w:beforeAutospacing="off" w:after="0" w:afterAutospacing="off" w:line="235" w:lineRule="atLeast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243CBE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French</w:t>
            </w:r>
            <w:r w:rsidRPr="610365C8" w:rsidR="00243CBE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hyperlink r:id="Rdf27ec8095ef471d">
              <w:r w:rsidRPr="610365C8" w:rsidR="00454E88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https://www.bbc.co.uk/bitesize/subjects/z39d7ty</w:t>
              </w:r>
            </w:hyperlink>
          </w:p>
          <w:p w:rsidR="2DD1599E" w:rsidP="610365C8" w:rsidRDefault="2DD1599E" w14:paraId="275F5B67" w14:textId="13714DDE">
            <w:pPr>
              <w:pStyle w:val="NormalWeb"/>
              <w:spacing w:before="0" w:beforeAutospacing="off" w:after="0" w:afterAutospacing="off" w:line="235" w:lineRule="atLeas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610365C8" w:rsidR="2DD1599E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This week I would like you to have a go at baking "madeleines", which are traditional French cupcakes. First, check the meaning of the key words on the PDF for this week (you'll find it on your </w:t>
            </w:r>
            <w:proofErr w:type="spellStart"/>
            <w:r w:rsidRPr="610365C8" w:rsidR="2DD1599E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yeargroup</w:t>
            </w:r>
            <w:proofErr w:type="spellEnd"/>
            <w:r w:rsidRPr="610365C8" w:rsidR="2DD1599E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page), then follow the instructions (-there is also a gluten-free recipe link at the bottom of the page). Have fun baking, and "bon appétit!"</w:t>
            </w:r>
          </w:p>
          <w:p w:rsidRPr="00947EB1" w:rsidR="00454E88" w:rsidP="610365C8" w:rsidRDefault="00454E88" w14:paraId="5DAB6C7B" w14:textId="7ADD119F">
            <w:pPr>
              <w:pStyle w:val="NormalWeb"/>
              <w:shd w:val="clear" w:color="auto" w:fill="FFFFFF" w:themeFill="background1"/>
              <w:spacing w:before="0" w:beforeAutospacing="off" w:after="0" w:afterAutospacing="off" w:line="235" w:lineRule="atLeast"/>
              <w:rPr>
                <w:rFonts w:ascii="Comic Sans MS" w:hAnsi="Comic Sans MS" w:eastAsia="Comic Sans MS" w:cs="Comic Sans MS"/>
                <w:color w:val="000000"/>
                <w:sz w:val="20"/>
                <w:szCs w:val="20"/>
              </w:rPr>
            </w:pPr>
          </w:p>
        </w:tc>
      </w:tr>
      <w:tr w:rsidRPr="00947EB1" w:rsidR="00CB4F68" w:rsidTr="610365C8" w14:paraId="5D0ED844" w14:textId="77777777">
        <w:trPr>
          <w:trHeight w:val="1175"/>
          <w:jc w:val="center"/>
        </w:trPr>
        <w:tc>
          <w:tcPr>
            <w:tcW w:w="3191" w:type="dxa"/>
            <w:tcMar/>
          </w:tcPr>
          <w:p w:rsidRPr="00947EB1" w:rsidR="00CB4F68" w:rsidP="0095600D" w:rsidRDefault="00CB4F68" w14:paraId="4640BA28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  <w:tcMar/>
          </w:tcPr>
          <w:p w:rsidRPr="00947EB1" w:rsidR="00DF724F" w:rsidP="610365C8" w:rsidRDefault="001F04E7" w14:paraId="4E485AB6" w14:textId="6F46A7F4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610365C8" w:rsidR="001F04E7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Angles, shape and time</w:t>
            </w:r>
            <w:r w:rsidRPr="610365C8" w:rsidR="00454E88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, this week is the second week on this</w:t>
            </w:r>
            <w:r w:rsidRPr="610365C8" w:rsidR="001F04E7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.</w:t>
            </w:r>
          </w:p>
          <w:p w:rsidRPr="00947EB1" w:rsidR="00FA1AB5" w:rsidP="610365C8" w:rsidRDefault="00E53976" w14:paraId="15A98C7A" w14:textId="3E1FCD63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E53976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hyperlink w:anchor="subjects" r:id="R55031d96b9664281">
              <w:r w:rsidRPr="610365C8" w:rsidR="00FA1AB5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https://www.thenational.academy/online-classroom/year-3/maths#subjects</w:t>
              </w:r>
            </w:hyperlink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there are 15 </w:t>
            </w:r>
            <w:r w:rsidRPr="610365C8" w:rsidR="001F04E7">
              <w:rPr>
                <w:rFonts w:ascii="Comic Sans MS" w:hAnsi="Comic Sans MS" w:eastAsia="Comic Sans MS" w:cs="Comic Sans MS"/>
                <w:sz w:val="20"/>
                <w:szCs w:val="20"/>
              </w:rPr>
              <w:t>angles and shape</w:t>
            </w:r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lessons here to look at too. </w:t>
            </w:r>
          </w:p>
          <w:p w:rsidRPr="00947EB1" w:rsidR="00FA1AB5" w:rsidP="610365C8" w:rsidRDefault="00FA1AB5" w14:paraId="5C15B0BE" w14:textId="012C4621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You could also use </w:t>
            </w:r>
            <w:hyperlink r:id="Rf4457e25cbf0457c">
              <w:r w:rsidRPr="610365C8" w:rsidR="00FA1AB5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https://classroomsecrets.co.uk/free-home-learning-packs/</w:t>
              </w:r>
            </w:hyperlink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you just need to scroll down to the year 3 home learning pack where </w:t>
            </w:r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>there are all sorts of exciting activities to do.  Please be aware that key worker children in school will be doing these on the relevant day too.</w:t>
            </w:r>
          </w:p>
          <w:p w:rsidRPr="00947EB1" w:rsidR="00F200BE" w:rsidP="610365C8" w:rsidRDefault="00947EB1" w14:paraId="0107B98B" w14:textId="4CB2F62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hyperlink w:history="1" r:id="Rd7b2516df4864218">
              <w:r w:rsidRPr="610365C8" w:rsidR="001348BD">
                <w:rPr>
                  <w:rStyle w:val="Hyperlink"/>
                  <w:rFonts w:ascii="Comic Sans MS" w:hAnsi="Comic Sans MS" w:eastAsia="Comic Sans MS" w:cs="Comic Sans MS"/>
                  <w:color w:val="484B92"/>
                  <w:sz w:val="20"/>
                  <w:szCs w:val="20"/>
                  <w:shd w:val="clear" w:color="auto" w:fill="FFFFFF"/>
                </w:rPr>
                <w:t>https://whiterosemaths.com/homelearning/year-3/</w:t>
              </w:r>
            </w:hyperlink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</w:t>
            </w:r>
            <w:r w:rsidRPr="610365C8" w:rsidR="001F04E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(Summer term, </w:t>
            </w:r>
            <w:proofErr w:type="gramStart"/>
            <w:r w:rsidRPr="610365C8" w:rsidR="001F04E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week </w:t>
            </w:r>
            <w:r w:rsidRPr="610365C8" w:rsidR="002F66C5">
              <w:rPr>
                <w:rFonts w:ascii="Comic Sans MS" w:hAnsi="Comic Sans MS" w:eastAsia="Comic Sans MS" w:cs="Comic Sans MS"/>
                <w:sz w:val="20"/>
                <w:szCs w:val="20"/>
              </w:rPr>
              <w:t>)</w:t>
            </w:r>
            <w:proofErr w:type="gramEnd"/>
            <w:r w:rsidRPr="610365C8" w:rsidR="002F66C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t</w:t>
            </w: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his site has daily learning activities for you to do that we would have been learning together in class.  </w:t>
            </w:r>
            <w:r w:rsidRPr="610365C8" w:rsidR="002234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There is a video to watch to help explain and then </w:t>
            </w:r>
            <w:r w:rsidRPr="610365C8" w:rsidR="00F200BE">
              <w:rPr>
                <w:rFonts w:ascii="Comic Sans MS" w:hAnsi="Comic Sans MS" w:eastAsia="Comic Sans MS" w:cs="Comic Sans MS"/>
                <w:sz w:val="20"/>
                <w:szCs w:val="20"/>
              </w:rPr>
              <w:t>you can complete the activities, by pausing the video and using pen and paper to solve the calculations.</w:t>
            </w:r>
            <w:r w:rsidRPr="610365C8" w:rsidR="0022341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 </w:t>
            </w:r>
          </w:p>
          <w:p w:rsidRPr="00947EB1" w:rsidR="001348BD" w:rsidP="610365C8" w:rsidRDefault="001348BD" w14:paraId="29507F04" w14:textId="357205DD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White Rose have now collaborated with BBC Bitesize and </w:t>
            </w: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>last week’s</w:t>
            </w: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Maths lessons</w:t>
            </w: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and Whit</w:t>
            </w:r>
            <w:r w:rsidRPr="610365C8" w:rsidR="00FA1AB5">
              <w:rPr>
                <w:rFonts w:ascii="Comic Sans MS" w:hAnsi="Comic Sans MS" w:eastAsia="Comic Sans MS" w:cs="Comic Sans MS"/>
                <w:sz w:val="20"/>
                <w:szCs w:val="20"/>
              </w:rPr>
              <w:t>e Rose Maths lessons were</w:t>
            </w: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useful so please continue with these, as they most definitely </w:t>
            </w: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support the learning your child would have been doing in class.  We’d like to recommend that these White Rose lessons </w:t>
            </w:r>
            <w:r w:rsidRPr="610365C8" w:rsidR="00F200BE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and or BBC Bite size </w:t>
            </w: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are completed to keep your child’s maths learning exactly where it should be. </w:t>
            </w:r>
          </w:p>
          <w:p w:rsidRPr="00947EB1" w:rsidR="00832B07" w:rsidP="610365C8" w:rsidRDefault="00947EB1" w14:paraId="0991E66F" w14:textId="3E396269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hyperlink r:id="Rc15cc4af45a44483">
              <w:r w:rsidRPr="610365C8" w:rsidR="00832B07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https://www.topmarks.co.uk/maths-games/daily10</w:t>
              </w:r>
            </w:hyperlink>
            <w:r w:rsidRPr="610365C8" w:rsidR="00832B0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this can be used as a mental maths warm up, the children know this from class and often enjoyed choosing their own challenges!</w:t>
            </w:r>
          </w:p>
          <w:p w:rsidRPr="00947EB1" w:rsidR="001348BD" w:rsidP="610365C8" w:rsidRDefault="00123B8A" w14:paraId="3379D2B7" w14:textId="6CB729A3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>Please</w:t>
            </w:r>
            <w:r w:rsidRPr="610365C8" w:rsidR="439F4FC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see Mathletics to see which work you should be doing</w:t>
            </w:r>
            <w:r w:rsidRPr="610365C8" w:rsidR="00832B07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– we set work for you ready for Monday morning linked to your White Rose learning</w:t>
            </w:r>
            <w:r w:rsidRPr="610365C8" w:rsidR="439F4FC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.  </w:t>
            </w:r>
          </w:p>
          <w:p w:rsidRPr="00947EB1" w:rsidR="001348BD" w:rsidP="610365C8" w:rsidRDefault="439F4FCD" w14:paraId="49DAC7EF" w14:textId="490ED678">
            <w:pPr>
              <w:tabs>
                <w:tab w:val="left" w:pos="6055"/>
              </w:tabs>
              <w:spacing w:after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439F4FCD">
              <w:rPr>
                <w:rFonts w:ascii="Comic Sans MS" w:hAnsi="Comic Sans MS" w:eastAsia="Comic Sans MS" w:cs="Comic Sans MS"/>
                <w:sz w:val="20"/>
                <w:szCs w:val="20"/>
              </w:rPr>
              <w:t>Don’t forget times table rocks stars too, we have</w:t>
            </w:r>
            <w:r w:rsidRPr="610365C8" w:rsidR="002F66C5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added some Battle of the Bands and don’t forget to do a soundcheck!</w:t>
            </w:r>
            <w:r w:rsidRPr="610365C8" w:rsidR="439F4FC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r w:rsidRPr="610365C8" w:rsidR="00832B07">
              <w:rPr>
                <w:rFonts w:ascii="Comic Sans MS" w:hAnsi="Comic Sans MS" w:eastAsia="Comic Sans MS" w:cs="Comic Sans MS"/>
                <w:sz w:val="20"/>
                <w:szCs w:val="20"/>
              </w:rPr>
              <w:t>We are checking to see how you’re getting on.</w:t>
            </w:r>
          </w:p>
          <w:p w:rsidRPr="00947EB1" w:rsidR="00A5616F" w:rsidP="610365C8" w:rsidRDefault="00123B8A" w14:paraId="144921AA" w14:textId="6198B8BE">
            <w:pPr>
              <w:tabs>
                <w:tab w:val="left" w:pos="6055"/>
              </w:tabs>
              <w:spacing w:after="0" w:line="240" w:lineRule="auto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610365C8" w:rsidR="00123B8A">
              <w:rPr>
                <w:rFonts w:ascii="Comic Sans MS" w:hAnsi="Comic Sans MS" w:eastAsia="Comic Sans MS" w:cs="Comic Sans MS"/>
                <w:sz w:val="20"/>
                <w:szCs w:val="20"/>
              </w:rPr>
              <w:t>All t</w:t>
            </w:r>
            <w:r w:rsidRPr="610365C8" w:rsidR="001348BD">
              <w:rPr>
                <w:rFonts w:ascii="Comic Sans MS" w:hAnsi="Comic Sans MS" w:eastAsia="Comic Sans MS" w:cs="Comic Sans MS"/>
                <w:sz w:val="20"/>
                <w:szCs w:val="20"/>
              </w:rPr>
              <w:t>his is going to help move your child’s learning on!</w:t>
            </w:r>
          </w:p>
        </w:tc>
      </w:tr>
      <w:tr w:rsidRPr="00947EB1" w:rsidR="00CB4F68" w:rsidTr="610365C8" w14:paraId="5F290F3D" w14:textId="77777777">
        <w:trPr>
          <w:trHeight w:val="462"/>
          <w:jc w:val="center"/>
        </w:trPr>
        <w:tc>
          <w:tcPr>
            <w:tcW w:w="3191" w:type="dxa"/>
            <w:tcMar/>
          </w:tcPr>
          <w:p w:rsidRPr="00947EB1" w:rsidR="00CB4F68" w:rsidP="008E0558" w:rsidRDefault="00CB4F68" w14:paraId="440EC319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lastRenderedPageBreak/>
              <w:t>Science, History or Geography</w:t>
            </w:r>
          </w:p>
        </w:tc>
        <w:tc>
          <w:tcPr>
            <w:tcW w:w="7441" w:type="dxa"/>
            <w:tcMar/>
          </w:tcPr>
          <w:p w:rsidRPr="00947EB1" w:rsidR="5D7DDAA0" w:rsidP="008C30C8" w:rsidRDefault="5D7DDAA0" w14:paraId="1AE66CF7" w14:textId="33DAE920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947EB1">
              <w:rPr>
                <w:rFonts w:ascii="Comic Sans MS" w:hAnsi="Comic Sans MS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Science </w:t>
            </w:r>
            <w:r w:rsidRPr="00947EB1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– </w:t>
            </w:r>
            <w:r w:rsidRPr="00947EB1" w:rsidR="004D27CC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How </w:t>
            </w:r>
            <w:r w:rsidRPr="00947EB1" w:rsidR="00947EB1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>are sounds detected</w:t>
            </w:r>
            <w:r w:rsidRPr="00947EB1" w:rsidR="004D27CC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? </w:t>
            </w:r>
            <w:hyperlink w:history="1" r:id="rId20">
              <w:r w:rsidRPr="00947EB1" w:rsidR="00947EB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https://www.bbc.co.uk/bitesize/topics/zgffr82/articles/zx9hcj6</w:t>
              </w:r>
            </w:hyperlink>
          </w:p>
          <w:p w:rsidRPr="00947EB1" w:rsidR="00454E88" w:rsidP="3BE544C8" w:rsidRDefault="0068447A" w14:paraId="56E73DFF" w14:textId="0941BC5F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</w:pPr>
            <w:r w:rsidRPr="00947EB1">
              <w:rPr>
                <w:rFonts w:ascii="Comic Sans MS" w:hAnsi="Comic Sans MS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History</w:t>
            </w:r>
            <w:r w:rsidRPr="00947EB1" w:rsidR="47F1C7A8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 –</w:t>
            </w:r>
            <w:r w:rsidRPr="00947EB1" w:rsidR="00454E88"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  <w:t xml:space="preserve"> from everything you’ve learnt about he Romans so far, can you make us a Roman fact file poster? How much information can you fit on it?</w:t>
            </w:r>
          </w:p>
          <w:p w:rsidRPr="00947EB1" w:rsidR="00CB4F68" w:rsidP="3BE544C8" w:rsidRDefault="00947EB1" w14:paraId="512DF6D2" w14:textId="5BBE266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21">
              <w:r w:rsidRPr="00947EB1" w:rsidR="1162C515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>https://www.vindolanda.com/</w:t>
              </w:r>
            </w:hyperlink>
          </w:p>
          <w:p w:rsidRPr="00947EB1" w:rsidR="3BE544C8" w:rsidP="004D27CC" w:rsidRDefault="004D27CC" w14:paraId="107B1C47" w14:textId="1C6DEDD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color w:val="000000" w:themeColor="text1"/>
                <w:sz w:val="20"/>
                <w:szCs w:val="20"/>
                <w:lang w:eastAsia="en-GB"/>
              </w:rPr>
            </w:pPr>
            <w:r w:rsidRPr="00947EB1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We wonder what else yo</w:t>
            </w:r>
            <w:r w:rsidRPr="00947EB1" w:rsidR="005920B0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u’ve found out about the Romans, there’s so much to find out!</w:t>
            </w:r>
            <w:r w:rsidRPr="00947EB1" w:rsidR="00727983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  Have you made your </w:t>
            </w:r>
            <w:r w:rsidRPr="00947EB1" w:rsidR="00454E88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Centurion Helmet</w:t>
            </w:r>
            <w:r w:rsidRPr="00947EB1" w:rsidR="00727983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?</w:t>
            </w:r>
            <w:r w:rsidRPr="00947EB1" w:rsidR="00454E88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 This week’s challenge is a fact file poster to show at assembly on </w:t>
            </w:r>
            <w:r w:rsidRPr="00947EB1" w:rsidR="00334FDD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>7</w:t>
            </w:r>
            <w:r w:rsidRPr="00947EB1" w:rsidR="00334FDD">
              <w:rPr>
                <w:rFonts w:ascii="Comic Sans MS" w:hAnsi="Comic Sans MS" w:cs="Calibr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947EB1" w:rsidR="00334FDD">
              <w:rPr>
                <w:rFonts w:ascii="Comic Sans MS" w:hAnsi="Comic Sans MS" w:cs="Calibri"/>
                <w:color w:val="000000" w:themeColor="text1"/>
                <w:sz w:val="20"/>
                <w:szCs w:val="20"/>
              </w:rPr>
              <w:t xml:space="preserve"> July.</w:t>
            </w:r>
          </w:p>
          <w:p w:rsidRPr="00947EB1" w:rsidR="00C97A13" w:rsidP="004D27CC" w:rsidRDefault="00947EB1" w14:paraId="270A7905" w14:textId="50931B7F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22">
              <w:r w:rsidRPr="00947EB1" w:rsidR="7C3D8C5A">
                <w:rPr>
                  <w:rStyle w:val="Hyperlink"/>
                  <w:rFonts w:ascii="Comic Sans MS" w:hAnsi="Comic Sans MS"/>
                  <w:sz w:val="20"/>
                  <w:szCs w:val="20"/>
                </w:rPr>
                <w:t>www.wildlifetrusts.org</w:t>
              </w:r>
            </w:hyperlink>
            <w:r w:rsidRPr="00947EB1" w:rsidR="7C3D8C5A">
              <w:rPr>
                <w:rFonts w:ascii="Comic Sans MS" w:hAnsi="Comic Sans MS"/>
                <w:sz w:val="20"/>
                <w:szCs w:val="20"/>
              </w:rPr>
              <w:t xml:space="preserve">  are also doing a 30 days wild.  Have a look and see what you think!</w:t>
            </w:r>
            <w:r w:rsidRPr="00947EB1" w:rsidR="004D27CC">
              <w:rPr>
                <w:rFonts w:ascii="Comic Sans MS" w:hAnsi="Comic Sans MS"/>
                <w:sz w:val="20"/>
                <w:szCs w:val="20"/>
              </w:rPr>
              <w:t xml:space="preserve"> We’re loving getting back to exploring nature!</w:t>
            </w:r>
          </w:p>
        </w:tc>
      </w:tr>
      <w:tr w:rsidRPr="00947EB1" w:rsidR="00AF2EFB" w:rsidTr="610365C8" w14:paraId="7BADA170" w14:textId="77777777">
        <w:trPr>
          <w:trHeight w:val="462"/>
          <w:jc w:val="center"/>
        </w:trPr>
        <w:tc>
          <w:tcPr>
            <w:tcW w:w="3191" w:type="dxa"/>
            <w:tcMar/>
          </w:tcPr>
          <w:p w:rsidRPr="00947EB1" w:rsidR="00AF2EFB" w:rsidP="008E0558" w:rsidRDefault="00AF2EFB" w14:paraId="0917B7DE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441" w:type="dxa"/>
            <w:tcMar/>
          </w:tcPr>
          <w:p w:rsidR="3403A3E4" w:rsidP="610365C8" w:rsidRDefault="3403A3E4" w14:paraId="0DD5E1F9" w14:textId="2C5C5691">
            <w:pPr>
              <w:spacing w:after="30"/>
              <w:rPr>
                <w:rFonts w:ascii="Comic Sans MS" w:hAnsi="Comic Sans MS"/>
                <w:sz w:val="20"/>
                <w:szCs w:val="20"/>
              </w:rPr>
            </w:pPr>
            <w:r w:rsidRPr="610365C8" w:rsidR="3403A3E4">
              <w:rPr>
                <w:rFonts w:ascii="Comic Sans MS" w:hAnsi="Comic Sans MS"/>
                <w:sz w:val="20"/>
                <w:szCs w:val="20"/>
              </w:rPr>
              <w:t xml:space="preserve">Monday 29 June is the </w:t>
            </w:r>
            <w:r w:rsidRPr="610365C8" w:rsidR="74617E40">
              <w:rPr>
                <w:rFonts w:ascii="Comic Sans MS" w:hAnsi="Comic Sans MS"/>
                <w:sz w:val="20"/>
                <w:szCs w:val="20"/>
              </w:rPr>
              <w:t xml:space="preserve">day of </w:t>
            </w:r>
            <w:r w:rsidRPr="610365C8" w:rsidR="3403A3E4">
              <w:rPr>
                <w:rFonts w:ascii="Comic Sans MS" w:hAnsi="Comic Sans MS"/>
                <w:sz w:val="20"/>
                <w:szCs w:val="20"/>
              </w:rPr>
              <w:t xml:space="preserve">Feast of Saints Peter and Paul. They were both amazing men who were </w:t>
            </w:r>
            <w:r w:rsidRPr="610365C8" w:rsidR="0156E4CA">
              <w:rPr>
                <w:rFonts w:ascii="Comic Sans MS" w:hAnsi="Comic Sans MS"/>
                <w:sz w:val="20"/>
                <w:szCs w:val="20"/>
              </w:rPr>
              <w:t xml:space="preserve">both </w:t>
            </w:r>
            <w:r w:rsidRPr="610365C8" w:rsidR="2FE22FE8">
              <w:rPr>
                <w:rFonts w:ascii="Comic Sans MS" w:hAnsi="Comic Sans MS"/>
                <w:sz w:val="20"/>
                <w:szCs w:val="20"/>
              </w:rPr>
              <w:t>important</w:t>
            </w:r>
            <w:r w:rsidRPr="610365C8" w:rsidR="6431532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610365C8" w:rsidR="3403A3E4">
              <w:rPr>
                <w:rFonts w:ascii="Comic Sans MS" w:hAnsi="Comic Sans MS"/>
                <w:sz w:val="20"/>
                <w:szCs w:val="20"/>
              </w:rPr>
              <w:t xml:space="preserve">in beginning the Catholic church </w:t>
            </w:r>
            <w:r w:rsidRPr="610365C8" w:rsidR="410DA57B">
              <w:rPr>
                <w:rFonts w:ascii="Comic Sans MS" w:hAnsi="Comic Sans MS"/>
                <w:sz w:val="20"/>
                <w:szCs w:val="20"/>
              </w:rPr>
              <w:t xml:space="preserve">and spreading Jesus’ message around the word. They were super brave and led </w:t>
            </w:r>
            <w:r w:rsidRPr="610365C8" w:rsidR="4B147A57">
              <w:rPr>
                <w:rFonts w:ascii="Comic Sans MS" w:hAnsi="Comic Sans MS"/>
                <w:sz w:val="20"/>
                <w:szCs w:val="20"/>
              </w:rPr>
              <w:t xml:space="preserve">incredible lives. Use this CAFOD link to </w:t>
            </w:r>
            <w:r w:rsidRPr="610365C8" w:rsidR="6323CB2E">
              <w:rPr>
                <w:rFonts w:ascii="Comic Sans MS" w:hAnsi="Comic Sans MS"/>
                <w:sz w:val="20"/>
                <w:szCs w:val="20"/>
              </w:rPr>
              <w:t xml:space="preserve">join the children’s liturgy for Monday or do your own research to </w:t>
            </w:r>
            <w:r w:rsidRPr="610365C8" w:rsidR="4B147A57">
              <w:rPr>
                <w:rFonts w:ascii="Comic Sans MS" w:hAnsi="Comic Sans MS"/>
                <w:sz w:val="20"/>
                <w:szCs w:val="20"/>
              </w:rPr>
              <w:t xml:space="preserve">find out more about what they did and why they were so </w:t>
            </w:r>
            <w:r w:rsidRPr="610365C8" w:rsidR="4B147A57">
              <w:rPr>
                <w:rFonts w:ascii="Comic Sans MS" w:hAnsi="Comic Sans MS"/>
                <w:sz w:val="20"/>
                <w:szCs w:val="20"/>
              </w:rPr>
              <w:t>influential</w:t>
            </w:r>
            <w:r w:rsidRPr="610365C8" w:rsidR="4B147A57">
              <w:rPr>
                <w:rFonts w:ascii="Comic Sans MS" w:hAnsi="Comic Sans MS"/>
                <w:sz w:val="20"/>
                <w:szCs w:val="20"/>
              </w:rPr>
              <w:t>.</w:t>
            </w:r>
            <w:r w:rsidRPr="610365C8" w:rsidR="64796224">
              <w:rPr>
                <w:rFonts w:ascii="Comic Sans MS" w:hAnsi="Comic Sans MS"/>
                <w:sz w:val="20"/>
                <w:szCs w:val="20"/>
              </w:rPr>
              <w:t xml:space="preserve"> St Peter is also the patron saint of feet!! Why not make a barefoot footprint collage with poster paint and send a picture into school</w:t>
            </w:r>
            <w:r w:rsidRPr="610365C8" w:rsidR="05F7F039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4B147A57" w:rsidP="610365C8" w:rsidRDefault="4B147A57" w14:paraId="6768A7EA" w14:textId="1D4A4C9F">
            <w:pPr>
              <w:pStyle w:val="Normal"/>
              <w:spacing w:after="30"/>
            </w:pPr>
            <w:hyperlink r:id="R658b0c2959954111">
              <w:r w:rsidRPr="610365C8" w:rsidR="4B147A57">
                <w:rPr>
                  <w:rStyle w:val="Hyperlink"/>
                  <w:rFonts w:ascii="Comic Sans MS" w:hAnsi="Comic Sans MS" w:eastAsia="Comic Sans MS" w:cs="Comic Sans MS"/>
                  <w:noProof w:val="0"/>
                  <w:sz w:val="20"/>
                  <w:szCs w:val="20"/>
                  <w:lang w:val="en-GB"/>
                </w:rPr>
                <w:t>https://cafod.org.uk/Education/Children-s-liturgy</w:t>
              </w:r>
            </w:hyperlink>
          </w:p>
          <w:p w:rsidR="610365C8" w:rsidP="610365C8" w:rsidRDefault="610365C8" w14:paraId="6461C370" w14:textId="3F316A62">
            <w:pPr>
              <w:pStyle w:val="Normal"/>
              <w:spacing w:after="30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</w:p>
          <w:p w:rsidRPr="00947EB1" w:rsidR="00514C39" w:rsidP="308CC33D" w:rsidRDefault="00514C39" w14:paraId="09C6306D" w14:textId="2D0336B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 w:rsidRPr="308CC33D" w:rsidR="00514C39">
              <w:rPr>
                <w:rFonts w:ascii="Comic Sans MS" w:hAnsi="Comic Sans MS"/>
                <w:sz w:val="20"/>
                <w:szCs w:val="20"/>
              </w:rPr>
              <w:t xml:space="preserve">Please feel free to use this link to the Article of the week.  This links to our rights respecting </w:t>
            </w:r>
            <w:proofErr w:type="gramStart"/>
            <w:r w:rsidRPr="308CC33D" w:rsidR="00514C39">
              <w:rPr>
                <w:rFonts w:ascii="Comic Sans MS" w:hAnsi="Comic Sans MS"/>
                <w:sz w:val="20"/>
                <w:szCs w:val="20"/>
              </w:rPr>
              <w:t>school work</w:t>
            </w:r>
            <w:proofErr w:type="gramEnd"/>
            <w:r w:rsidRPr="308CC33D" w:rsidR="00514C39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hyperlink r:id="R28ec821b6bf74adb">
              <w:r w:rsidRPr="308CC33D" w:rsidR="00514C3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https://www.unicef.org.uk/rights-respecting-schools/resources/teaching-resources/guidance-assemblies-lessons/article-of-the-week/</w:t>
              </w:r>
            </w:hyperlink>
          </w:p>
          <w:p w:rsidRPr="00947EB1" w:rsidR="00514C39" w:rsidP="308CC33D" w:rsidRDefault="00514C39" w14:paraId="0BFD310C" w14:textId="7FB512A3">
            <w:pPr>
              <w:pStyle w:val="Normal"/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947EB1" w:rsidR="00CB4F68" w:rsidTr="610365C8" w14:paraId="3A54650A" w14:textId="77777777">
        <w:trPr>
          <w:trHeight w:val="940"/>
          <w:jc w:val="center"/>
        </w:trPr>
        <w:tc>
          <w:tcPr>
            <w:tcW w:w="3191" w:type="dxa"/>
            <w:tcMar/>
          </w:tcPr>
          <w:p w:rsidRPr="00947EB1" w:rsidR="00CB4F68" w:rsidP="008E0558" w:rsidRDefault="00CB4F68" w14:paraId="324E795A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  <w:tcMar/>
          </w:tcPr>
          <w:p w:rsidR="308CC33D" w:rsidP="308CC33D" w:rsidRDefault="308CC33D" w14:paraId="04E6D904" w14:textId="75A54DB6">
            <w:pPr>
              <w:spacing w:after="0" w:line="240" w:lineRule="auto"/>
              <w:rPr>
                <w:rFonts w:ascii="Comic Sans MS" w:hAnsi="Comic Sans MS" w:cs="Calibri"/>
                <w:color w:val="000000" w:themeColor="text1" w:themeTint="FF" w:themeShade="FF"/>
                <w:sz w:val="20"/>
                <w:szCs w:val="20"/>
              </w:rPr>
            </w:pPr>
          </w:p>
          <w:p w:rsidRPr="00947EB1" w:rsidR="00632052" w:rsidP="000D6D26" w:rsidRDefault="00632052" w14:paraId="0EEECCD1" w14:textId="188E8479">
            <w:pPr>
              <w:spacing w:after="0" w:line="240" w:lineRule="auto"/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</w:pPr>
            <w:r w:rsidRPr="00947EB1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You may or may not be aware </w:t>
            </w:r>
            <w:r w:rsidRPr="00947EB1" w:rsidR="00334FDD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that last </w:t>
            </w:r>
            <w:r w:rsidRPr="00947EB1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week </w:t>
            </w:r>
            <w:r w:rsidRPr="00947EB1" w:rsidR="00334FDD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was</w:t>
            </w:r>
            <w:r w:rsidRPr="00947EB1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47EB1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National School Sports Week</w:t>
            </w:r>
            <w:r w:rsidRPr="00947EB1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- this is being run by the Youth Sport Trust in collaboration with Sky. We have put some activities and record cards on the home learning page.  </w:t>
            </w:r>
            <w:r w:rsidRPr="00947EB1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Enjoy and challenge yourself!</w:t>
            </w:r>
            <w:r w:rsidRPr="00947EB1" w:rsidR="00334FDD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We’ve put them up again this week so you can see if you can beat last weeks scores – go on challenge yourself!</w:t>
            </w:r>
          </w:p>
          <w:p w:rsidRPr="00947EB1" w:rsidR="00123B8A" w:rsidP="000D6D26" w:rsidRDefault="00123B8A" w14:paraId="53493E44" w14:textId="40476B5E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47EB1">
              <w:rPr>
                <w:rFonts w:ascii="Comic Sans MS" w:hAnsi="Comic Sans MS"/>
                <w:color w:val="000000"/>
                <w:sz w:val="20"/>
                <w:szCs w:val="20"/>
              </w:rPr>
              <w:t>We have put some ideas for PE sessions on the home learning page as well as;</w:t>
            </w:r>
          </w:p>
          <w:p w:rsidRPr="00947EB1" w:rsidR="00123B8A" w:rsidP="000D6D26" w:rsidRDefault="00F82CA9" w14:paraId="1857E9C1" w14:textId="77777777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47EB1">
              <w:rPr>
                <w:rFonts w:ascii="Comic Sans MS" w:hAnsi="Comic Sans MS"/>
                <w:color w:val="000000"/>
                <w:sz w:val="20"/>
                <w:szCs w:val="20"/>
              </w:rPr>
              <w:t>Joe Wicks (the body coach) is doing daily PE less</w:t>
            </w:r>
            <w:r w:rsidRPr="00947EB1" w:rsidR="00123B8A">
              <w:rPr>
                <w:rFonts w:ascii="Comic Sans MS" w:hAnsi="Comic Sans MS"/>
                <w:color w:val="000000"/>
                <w:sz w:val="20"/>
                <w:szCs w:val="20"/>
              </w:rPr>
              <w:t xml:space="preserve">ons (Mon-Fri) on YouTube at 9am.  </w:t>
            </w:r>
          </w:p>
          <w:p w:rsidRPr="00947EB1" w:rsidR="00123B8A" w:rsidP="000D6D26" w:rsidRDefault="00123B8A" w14:paraId="22DC82F2" w14:textId="3BE697BC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47EB1">
              <w:rPr>
                <w:rFonts w:ascii="Comic Sans MS" w:hAnsi="Comic Sans MS"/>
                <w:color w:val="000000"/>
                <w:sz w:val="20"/>
                <w:szCs w:val="20"/>
              </w:rPr>
              <w:t>Oti Mabuse (from strictly come dancing) is also doing a daily dance session at 11:30am again on YouTube.</w:t>
            </w:r>
          </w:p>
          <w:p w:rsidRPr="00947EB1" w:rsidR="00F82CA9" w:rsidP="000D6D26" w:rsidRDefault="00F82CA9" w14:paraId="55F13979" w14:textId="18237216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47EB1">
              <w:rPr>
                <w:rFonts w:ascii="Comic Sans MS" w:hAnsi="Comic Sans MS"/>
                <w:color w:val="000000"/>
                <w:sz w:val="20"/>
                <w:szCs w:val="20"/>
              </w:rPr>
              <w:t xml:space="preserve">Cosmickids.co.uk is a lovely way of relaxing doing yoga together. You could practice catching and throwing balls in the garden. </w:t>
            </w:r>
          </w:p>
          <w:p w:rsidRPr="00947EB1" w:rsidR="00CB4F68" w:rsidP="000D6D26" w:rsidRDefault="00F82CA9" w14:paraId="65FA4952" w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color w:val="000000"/>
                <w:sz w:val="20"/>
                <w:szCs w:val="20"/>
              </w:rPr>
              <w:t>https://family.gonoodle.com/ Go noodle provides a variety of dances/Zumba/movement/mindfulness exercises for children.</w:t>
            </w:r>
          </w:p>
        </w:tc>
      </w:tr>
      <w:tr w:rsidRPr="00947EB1" w:rsidR="00CB4F68" w:rsidTr="610365C8" w14:paraId="25D2A1A1" w14:textId="77777777">
        <w:trPr>
          <w:trHeight w:val="1556"/>
          <w:jc w:val="center"/>
        </w:trPr>
        <w:tc>
          <w:tcPr>
            <w:tcW w:w="3191" w:type="dxa"/>
            <w:tcMar/>
          </w:tcPr>
          <w:p w:rsidRPr="00947EB1" w:rsidR="00CB4F68" w:rsidP="00CB4F68" w:rsidRDefault="0637C58B" w14:paraId="55486939" w14:textId="33E43FB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47EB1">
              <w:rPr>
                <w:rFonts w:ascii="Comic Sans MS" w:hAnsi="Comic Sans MS"/>
                <w:sz w:val="20"/>
                <w:szCs w:val="20"/>
              </w:rPr>
              <w:lastRenderedPageBreak/>
              <w:t xml:space="preserve">Music and Arty crafty ideas </w:t>
            </w:r>
          </w:p>
        </w:tc>
        <w:tc>
          <w:tcPr>
            <w:tcW w:w="7441" w:type="dxa"/>
            <w:tcMar/>
          </w:tcPr>
          <w:p w:rsidRPr="00947EB1" w:rsidR="00727983" w:rsidP="6418A368" w:rsidRDefault="00727983" w14:paraId="5E7065BE" w14:textId="3C1F3790">
            <w:pPr>
              <w:spacing w:line="270" w:lineRule="exact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308CC33D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Last week I challenged you to make a 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>Centurion helmet;</w:t>
            </w:r>
            <w:r w:rsidRPr="308CC33D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this week can you make a Roman 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>fact file poster</w:t>
            </w:r>
            <w:r w:rsidRPr="308CC33D" w:rsidR="00727983">
              <w:rPr>
                <w:rFonts w:ascii="Comic Sans MS" w:hAnsi="Comic Sans MS" w:eastAsia="Comic Sans MS" w:cs="Comic Sans MS"/>
                <w:sz w:val="20"/>
                <w:szCs w:val="20"/>
              </w:rPr>
              <w:t>?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Make it big, bold and bright! </w:t>
            </w:r>
          </w:p>
          <w:p w:rsidRPr="00947EB1" w:rsidR="00EE0139" w:rsidP="6418A368" w:rsidRDefault="00EE0139" w14:paraId="637A7AFD" w14:textId="26EC7BD5">
            <w:pPr>
              <w:spacing w:line="270" w:lineRule="exact"/>
              <w:rPr>
                <w:rFonts w:ascii="Comic Sans MS" w:hAnsi="Comic Sans MS" w:eastAsia="Comic Sans MS" w:cs="Comic Sans MS"/>
                <w:sz w:val="20"/>
                <w:szCs w:val="20"/>
                <w:u w:val="single"/>
              </w:rPr>
            </w:pPr>
            <w:r w:rsidRPr="308CC33D" w:rsidR="00EE0139">
              <w:rPr>
                <w:rFonts w:ascii="Comic Sans MS" w:hAnsi="Comic Sans MS" w:eastAsia="Comic Sans MS" w:cs="Comic Sans MS"/>
                <w:sz w:val="20"/>
                <w:szCs w:val="20"/>
              </w:rPr>
              <w:t>You could also have a go at making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honey cake, another roman recipe </w:t>
            </w:r>
            <w:r w:rsidRPr="308CC33D" w:rsidR="00EE013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– 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the </w:t>
            </w:r>
            <w:r w:rsidRPr="308CC33D" w:rsidR="00EE0139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recipe 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is </w:t>
            </w:r>
            <w:r w:rsidRPr="308CC33D" w:rsidR="00EE0139">
              <w:rPr>
                <w:rFonts w:ascii="Comic Sans MS" w:hAnsi="Comic Sans MS" w:eastAsia="Comic Sans MS" w:cs="Comic Sans MS"/>
                <w:sz w:val="20"/>
                <w:szCs w:val="20"/>
              </w:rPr>
              <w:t>on home learning page.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  <w:u w:val="single"/>
              </w:rPr>
              <w:t>Please don’t feel you have to if you don’t have the ingredients at home!</w:t>
            </w:r>
          </w:p>
          <w:p w:rsidR="702214E1" w:rsidP="308CC33D" w:rsidRDefault="702214E1" w14:paraId="68A9EEE8" w14:textId="60EFF780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You may have already discovered this but if not - Rob Biddulph (children's author and illustrator) is doing a session called 'Draw with Rob' twice a week, which features him drawing a cartoon character. All previous clips are here:  </w:t>
            </w:r>
            <w:hyperlink r:id="R00db69f5eae14cef">
              <w:r w:rsidRPr="308CC33D" w:rsidR="702214E1">
                <w:rPr>
                  <w:rStyle w:val="Hyperlink"/>
                  <w:rFonts w:ascii="Comic Sans MS" w:hAnsi="Comic Sans MS" w:eastAsia="Comic Sans MS" w:cs="Comic Sans MS"/>
                  <w:noProof w:val="0"/>
                  <w:color w:val="002060"/>
                  <w:sz w:val="20"/>
                  <w:szCs w:val="20"/>
                  <w:lang w:val="en-GB"/>
                </w:rPr>
                <w:t>http://www.robbiddulph.com/draw-with-rob</w:t>
              </w:r>
            </w:hyperlink>
          </w:p>
          <w:p w:rsidR="702214E1" w:rsidP="308CC33D" w:rsidRDefault="702214E1" w14:paraId="7B13EDEB" w14:textId="061AA478">
            <w:pPr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The clips are about 15 mins long and a nice pace to keep up with.</w:t>
            </w:r>
          </w:p>
          <w:p w:rsidR="702214E1" w:rsidP="308CC33D" w:rsidRDefault="702214E1" w14:paraId="252506E7" w14:textId="6222BADA">
            <w:pPr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proofErr w:type="gramStart"/>
            <w:r w:rsidRPr="308CC33D" w:rsidR="702214E1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Also</w:t>
            </w:r>
            <w:proofErr w:type="gramEnd"/>
            <w:r w:rsidRPr="308CC33D" w:rsidR="702214E1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Children's Art Week is running for 3 weeks from 29th June - 19th July.</w:t>
            </w:r>
          </w:p>
          <w:p w:rsidR="702214E1" w:rsidP="308CC33D" w:rsidRDefault="702214E1" w14:paraId="544240C0" w14:textId="10885915">
            <w:pPr>
              <w:rPr>
                <w:rFonts w:ascii="Comic Sans MS" w:hAnsi="Comic Sans MS" w:eastAsia="Comic Sans MS" w:cs="Comic Sans MS"/>
                <w:color w:val="2F5496" w:themeColor="accent5" w:themeTint="FF" w:themeShade="BF"/>
                <w:sz w:val="20"/>
                <w:szCs w:val="20"/>
              </w:rPr>
            </w:pPr>
            <w:hyperlink r:id="R981609f068b140fe">
              <w:r w:rsidRPr="308CC33D" w:rsidR="702214E1">
                <w:rPr>
                  <w:rStyle w:val="Hyperlink"/>
                  <w:rFonts w:ascii="Comic Sans MS" w:hAnsi="Comic Sans MS" w:eastAsia="Comic Sans MS" w:cs="Comic Sans MS"/>
                  <w:noProof w:val="0"/>
                  <w:color w:val="2F5496" w:themeColor="accent5" w:themeTint="FF" w:themeShade="BF"/>
                  <w:sz w:val="20"/>
                  <w:szCs w:val="20"/>
                  <w:lang w:val="en-GB"/>
                </w:rPr>
                <w:t>https://www.awarenessdays.com/awareness-days-calendar/childrens-art-week-2020/</w:t>
              </w:r>
            </w:hyperlink>
          </w:p>
          <w:p w:rsidR="702214E1" w:rsidP="308CC33D" w:rsidRDefault="702214E1" w14:paraId="6A98E91A" w14:textId="794E092B">
            <w:pPr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The themes for each week are:</w:t>
            </w:r>
          </w:p>
          <w:p w:rsidR="702214E1" w:rsidP="308CC33D" w:rsidRDefault="702214E1" w14:paraId="3296C813" w14:textId="58CB10AD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Week 1 (from 29 June): The Natural World</w:t>
            </w:r>
          </w:p>
          <w:p w:rsidR="702214E1" w:rsidP="308CC33D" w:rsidRDefault="702214E1" w14:paraId="6827CDEB" w14:textId="2E0E0A26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Week 2 (from 6 July): Connecting across generations</w:t>
            </w:r>
          </w:p>
          <w:p w:rsidR="702214E1" w:rsidP="308CC33D" w:rsidRDefault="702214E1" w14:paraId="4FDB96BE" w14:textId="7E5327B7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</w:pPr>
            <w:r w:rsidRPr="308CC33D" w:rsidR="702214E1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Week 3 (from 13 July): Literacy and creative writing</w:t>
            </w:r>
          </w:p>
          <w:p w:rsidR="308CC33D" w:rsidP="308CC33D" w:rsidRDefault="308CC33D" w14:paraId="139DBE68" w14:textId="14D61D88">
            <w:pPr>
              <w:pStyle w:val="Normal"/>
              <w:ind w:left="360"/>
              <w:rPr>
                <w:rFonts w:ascii="Comic Sans MS" w:hAnsi="Comic Sans MS" w:eastAsia="Comic Sans MS" w:cs="Comic Sans MS"/>
                <w:noProof w:val="0"/>
                <w:color w:val="002246"/>
                <w:sz w:val="20"/>
                <w:szCs w:val="20"/>
                <w:lang w:val="en-GB"/>
              </w:rPr>
            </w:pPr>
          </w:p>
          <w:p w:rsidRPr="00947EB1" w:rsidR="00334FDD" w:rsidP="6418A368" w:rsidRDefault="00334FDD" w14:paraId="1D046B0E" w14:textId="3F106CF5">
            <w:pPr>
              <w:spacing w:line="270" w:lineRule="exact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308CC33D" w:rsidR="00334FDD">
              <w:rPr>
                <w:rFonts w:ascii="Comic Sans MS" w:hAnsi="Comic Sans MS" w:eastAsia="Comic Sans MS" w:cs="Comic Sans MS"/>
                <w:sz w:val="20"/>
                <w:szCs w:val="20"/>
              </w:rPr>
              <w:t>Music – the national academy has some great music lesson on it, have a go!</w:t>
            </w:r>
          </w:p>
          <w:p w:rsidRPr="00947EB1" w:rsidR="00076316" w:rsidP="6418A368" w:rsidRDefault="00947EB1" w14:paraId="6A05A809" w14:textId="7C045C76">
            <w:pPr>
              <w:shd w:val="clear" w:color="auto" w:fill="FFFFFF" w:themeFill="background1"/>
              <w:textAlignment w:val="baseline"/>
              <w:rPr>
                <w:rFonts w:ascii="Comic Sans MS" w:hAnsi="Comic Sans MS" w:eastAsia="Comic Sans MS" w:cs="Comic Sans MS"/>
                <w:color w:val="201F1E"/>
                <w:sz w:val="20"/>
                <w:szCs w:val="20"/>
              </w:rPr>
            </w:pPr>
            <w:hyperlink r:id="R502c4bd752b0487c">
              <w:r w:rsidRPr="308CC33D" w:rsidR="02971942">
                <w:rPr>
                  <w:rStyle w:val="Hyperlink"/>
                  <w:rFonts w:ascii="Comic Sans MS" w:hAnsi="Comic Sans MS" w:eastAsia="Comic Sans MS" w:cs="Comic Sans MS"/>
                  <w:sz w:val="20"/>
                  <w:szCs w:val="20"/>
                </w:rPr>
                <w:t xml:space="preserve">https://www.classicfm.com/classical-100/abrsm-music-education-resource-free-lockdown/ </w:t>
              </w:r>
              <w:r>
                <w:br/>
              </w:r>
            </w:hyperlink>
            <w:r w:rsidRPr="308CC33D" w:rsidR="02971942">
              <w:rPr>
                <w:rFonts w:ascii="Comic Sans MS" w:hAnsi="Comic Sans MS" w:eastAsia="Comic Sans MS" w:cs="Comic Sans MS"/>
                <w:color w:val="201F1E"/>
                <w:sz w:val="20"/>
                <w:szCs w:val="20"/>
              </w:rPr>
              <w:t xml:space="preserve">Use the resource above to access free classical music lessons.  </w:t>
            </w:r>
          </w:p>
        </w:tc>
      </w:tr>
    </w:tbl>
    <w:p w:rsidRPr="00947EB1" w:rsidR="00334FDD" w:rsidP="0090245C" w:rsidRDefault="003324FF" w14:paraId="07B7ADE8" w14:textId="77777777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Wow, Tuesday’s ‘google meet’ was fabulous!!! It was wonderful to se</w:t>
      </w:r>
      <w:r w:rsidRPr="00947EB1" w:rsidR="00C872D2">
        <w:rPr>
          <w:rFonts w:ascii="Comic Sans MS" w:hAnsi="Comic Sans MS"/>
          <w:sz w:val="20"/>
          <w:szCs w:val="20"/>
        </w:rPr>
        <w:t xml:space="preserve">e so many of your smiling faces again.  </w:t>
      </w:r>
      <w:r w:rsidRPr="00947EB1" w:rsidR="00334FDD">
        <w:rPr>
          <w:rFonts w:ascii="Comic Sans MS" w:hAnsi="Comic Sans MS"/>
          <w:sz w:val="20"/>
          <w:szCs w:val="20"/>
        </w:rPr>
        <w:t>We LOVED your Roman Forts!!!!  I’m so proud of you rising to the challenge!</w:t>
      </w:r>
    </w:p>
    <w:p w:rsidRPr="00947EB1" w:rsidR="003324FF" w:rsidP="0090245C" w:rsidRDefault="00C872D2" w14:paraId="4E3EEFBF" w14:textId="4F15ACD3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 xml:space="preserve">We can’t wait to see your </w:t>
      </w:r>
      <w:r w:rsidRPr="00947EB1" w:rsidR="00334FDD">
        <w:rPr>
          <w:rFonts w:ascii="Comic Sans MS" w:hAnsi="Comic Sans MS"/>
          <w:sz w:val="20"/>
          <w:szCs w:val="20"/>
        </w:rPr>
        <w:t>Centurion Helmets</w:t>
      </w:r>
      <w:r w:rsidRPr="00947EB1">
        <w:rPr>
          <w:rFonts w:ascii="Comic Sans MS" w:hAnsi="Comic Sans MS"/>
          <w:sz w:val="20"/>
          <w:szCs w:val="20"/>
        </w:rPr>
        <w:t xml:space="preserve"> on Tuesday.  </w:t>
      </w:r>
      <w:r w:rsidRPr="00947EB1" w:rsidR="003324FF">
        <w:rPr>
          <w:rFonts w:ascii="Comic Sans MS" w:hAnsi="Comic Sans MS"/>
          <w:sz w:val="20"/>
          <w:szCs w:val="20"/>
        </w:rPr>
        <w:t xml:space="preserve"> </w:t>
      </w:r>
    </w:p>
    <w:p w:rsidRPr="00947EB1" w:rsidR="002E4545" w:rsidP="0090245C" w:rsidRDefault="002E4545" w14:paraId="76933092" w14:textId="49D89049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It was wonderful to see you in this weeks assemblies too!</w:t>
      </w:r>
    </w:p>
    <w:p w:rsidRPr="00947EB1" w:rsidR="009810B9" w:rsidP="0090245C" w:rsidRDefault="003324FF" w14:paraId="761588C0" w14:textId="3BC16CDF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Hopefully more of you will be able t</w:t>
      </w:r>
      <w:r w:rsidRPr="00947EB1" w:rsidR="00947EB1">
        <w:rPr>
          <w:rFonts w:ascii="Comic Sans MS" w:hAnsi="Comic Sans MS"/>
          <w:sz w:val="20"/>
          <w:szCs w:val="20"/>
        </w:rPr>
        <w:t>o join us this Tuesday 30</w:t>
      </w:r>
      <w:r w:rsidRPr="00947EB1" w:rsidR="002E4545">
        <w:rPr>
          <w:rFonts w:ascii="Comic Sans MS" w:hAnsi="Comic Sans MS"/>
          <w:sz w:val="20"/>
          <w:szCs w:val="20"/>
        </w:rPr>
        <w:t xml:space="preserve">/06/20 at </w:t>
      </w:r>
      <w:r w:rsidRPr="00947EB1">
        <w:rPr>
          <w:rFonts w:ascii="Comic Sans MS" w:hAnsi="Comic Sans MS"/>
          <w:sz w:val="20"/>
          <w:szCs w:val="20"/>
        </w:rPr>
        <w:t xml:space="preserve">10am – </w:t>
      </w:r>
      <w:r w:rsidRPr="00947EB1" w:rsidR="00C872D2">
        <w:rPr>
          <w:rFonts w:ascii="Comic Sans MS" w:hAnsi="Comic Sans MS"/>
          <w:sz w:val="20"/>
          <w:szCs w:val="20"/>
        </w:rPr>
        <w:t>it’s the same link as last week and will be the same link every week to make life easier</w:t>
      </w:r>
      <w:r w:rsidRPr="00947EB1">
        <w:rPr>
          <w:rFonts w:ascii="Comic Sans MS" w:hAnsi="Comic Sans MS"/>
          <w:sz w:val="20"/>
          <w:szCs w:val="20"/>
        </w:rPr>
        <w:t>.</w:t>
      </w:r>
    </w:p>
    <w:p w:rsidRPr="00947EB1" w:rsidR="00D83451" w:rsidP="0090245C" w:rsidRDefault="00AF2EFB" w14:paraId="3618EB3B" w14:textId="67833032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 xml:space="preserve">We </w:t>
      </w:r>
      <w:r w:rsidRPr="00947EB1" w:rsidR="003324FF">
        <w:rPr>
          <w:rFonts w:ascii="Comic Sans MS" w:hAnsi="Comic Sans MS"/>
          <w:sz w:val="20"/>
          <w:szCs w:val="20"/>
        </w:rPr>
        <w:t xml:space="preserve">are </w:t>
      </w:r>
      <w:r w:rsidRPr="00947EB1" w:rsidR="009810B9">
        <w:rPr>
          <w:rFonts w:ascii="Comic Sans MS" w:hAnsi="Comic Sans MS"/>
          <w:sz w:val="20"/>
          <w:szCs w:val="20"/>
        </w:rPr>
        <w:t>so</w:t>
      </w:r>
      <w:r w:rsidRPr="00947EB1" w:rsidR="00D11251">
        <w:rPr>
          <w:rFonts w:ascii="Comic Sans MS" w:hAnsi="Comic Sans MS"/>
          <w:sz w:val="20"/>
          <w:szCs w:val="20"/>
        </w:rPr>
        <w:t xml:space="preserve"> proud of</w:t>
      </w:r>
      <w:r w:rsidRPr="00947EB1">
        <w:rPr>
          <w:rFonts w:ascii="Comic Sans MS" w:hAnsi="Comic Sans MS"/>
          <w:sz w:val="20"/>
          <w:szCs w:val="20"/>
        </w:rPr>
        <w:t xml:space="preserve"> the work that you </w:t>
      </w:r>
      <w:r w:rsidRPr="00947EB1" w:rsidR="009810B9">
        <w:rPr>
          <w:rFonts w:ascii="Comic Sans MS" w:hAnsi="Comic Sans MS"/>
          <w:sz w:val="20"/>
          <w:szCs w:val="20"/>
        </w:rPr>
        <w:t>achieved</w:t>
      </w:r>
      <w:r w:rsidRPr="00947EB1">
        <w:rPr>
          <w:rFonts w:ascii="Comic Sans MS" w:hAnsi="Comic Sans MS"/>
          <w:sz w:val="20"/>
          <w:szCs w:val="20"/>
        </w:rPr>
        <w:t xml:space="preserve"> at home</w:t>
      </w:r>
      <w:r w:rsidRPr="00947EB1" w:rsidR="00D83451">
        <w:rPr>
          <w:rFonts w:ascii="Comic Sans MS" w:hAnsi="Comic Sans MS"/>
          <w:sz w:val="20"/>
          <w:szCs w:val="20"/>
        </w:rPr>
        <w:t xml:space="preserve">, please keep sharing it with us </w:t>
      </w:r>
      <w:hyperlink w:history="1" r:id="rId26">
        <w:r w:rsidRPr="00947EB1" w:rsidR="00D83451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  <w:r w:rsidRPr="00947EB1" w:rsidR="00D957C1">
        <w:rPr>
          <w:rStyle w:val="Hyperlink"/>
          <w:rFonts w:ascii="Comic Sans MS" w:hAnsi="Comic Sans MS"/>
          <w:sz w:val="20"/>
          <w:szCs w:val="20"/>
        </w:rPr>
        <w:t xml:space="preserve">  </w:t>
      </w:r>
      <w:r w:rsidRPr="00947EB1" w:rsidR="00D957C1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>if you could email us at least once a week just letting us know what you’ve been up to, we really do love hearing from you.</w:t>
      </w:r>
      <w:r w:rsidRPr="00947EB1" w:rsidR="00C872D2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 xml:space="preserve">  If you’d like to send us an email, please do. We will get back to you as soon as we can.</w:t>
      </w:r>
    </w:p>
    <w:p w:rsidRPr="00947EB1" w:rsidR="00D83451" w:rsidP="0090245C" w:rsidRDefault="00AF2EFB" w14:paraId="0BC32A5D" w14:textId="3AADBC2D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 xml:space="preserve">Your emails of </w:t>
      </w:r>
      <w:r w:rsidRPr="00947EB1" w:rsidR="00D83451">
        <w:rPr>
          <w:rFonts w:ascii="Comic Sans MS" w:hAnsi="Comic Sans MS"/>
          <w:sz w:val="20"/>
          <w:szCs w:val="20"/>
        </w:rPr>
        <w:t>your</w:t>
      </w:r>
      <w:r w:rsidRPr="00947EB1">
        <w:rPr>
          <w:rFonts w:ascii="Comic Sans MS" w:hAnsi="Comic Sans MS"/>
          <w:sz w:val="20"/>
          <w:szCs w:val="20"/>
        </w:rPr>
        <w:t xml:space="preserve"> work brighten our days.  Keep up the super motivation towards your learning</w:t>
      </w:r>
      <w:r w:rsidRPr="00947EB1" w:rsidR="00D11251">
        <w:rPr>
          <w:rFonts w:ascii="Comic Sans MS" w:hAnsi="Comic Sans MS"/>
          <w:sz w:val="20"/>
          <w:szCs w:val="20"/>
        </w:rPr>
        <w:t>.</w:t>
      </w:r>
      <w:r w:rsidRPr="00947EB1">
        <w:rPr>
          <w:rFonts w:ascii="Comic Sans MS" w:hAnsi="Comic Sans MS"/>
          <w:sz w:val="20"/>
          <w:szCs w:val="20"/>
        </w:rPr>
        <w:t xml:space="preserve"> </w:t>
      </w:r>
    </w:p>
    <w:p w:rsidRPr="00947EB1" w:rsidR="00CE673A" w:rsidP="0090245C" w:rsidRDefault="00AF2EFB" w14:paraId="5C87F609" w14:textId="2EDCCD66">
      <w:pPr>
        <w:rPr>
          <w:rFonts w:ascii="Comic Sans MS" w:hAnsi="Comic Sans MS"/>
          <w:sz w:val="20"/>
          <w:szCs w:val="20"/>
        </w:rPr>
      </w:pPr>
      <w:r w:rsidRPr="00947EB1">
        <w:rPr>
          <w:rFonts w:ascii="Comic Sans MS" w:hAnsi="Comic Sans MS"/>
          <w:sz w:val="20"/>
          <w:szCs w:val="20"/>
        </w:rPr>
        <w:t>We really do miss seeing you and those smiling faces!</w:t>
      </w:r>
      <w:r w:rsidRPr="00947EB1" w:rsidR="00D11251">
        <w:rPr>
          <w:rFonts w:ascii="Comic Sans MS" w:hAnsi="Comic Sans MS"/>
          <w:sz w:val="20"/>
          <w:szCs w:val="20"/>
        </w:rPr>
        <w:t xml:space="preserve">  </w:t>
      </w:r>
      <w:r w:rsidRPr="00947EB1" w:rsidR="003324FF">
        <w:rPr>
          <w:rFonts w:ascii="Comic Sans MS" w:hAnsi="Comic Sans MS"/>
          <w:sz w:val="20"/>
          <w:szCs w:val="20"/>
        </w:rPr>
        <w:t>Fingers crossed we see you on</w:t>
      </w:r>
      <w:r w:rsidRPr="00947EB1" w:rsidR="00C872D2">
        <w:rPr>
          <w:rFonts w:ascii="Comic Sans MS" w:hAnsi="Comic Sans MS"/>
          <w:sz w:val="20"/>
          <w:szCs w:val="20"/>
        </w:rPr>
        <w:t xml:space="preserve"> </w:t>
      </w:r>
      <w:r w:rsidRPr="00947EB1" w:rsidR="003324FF">
        <w:rPr>
          <w:rFonts w:ascii="Comic Sans MS" w:hAnsi="Comic Sans MS"/>
          <w:sz w:val="20"/>
          <w:szCs w:val="20"/>
        </w:rPr>
        <w:t>Tuesday!</w:t>
      </w:r>
    </w:p>
    <w:p w:rsidRPr="00947EB1" w:rsidR="00632052" w:rsidRDefault="00632052" w14:paraId="4820A464" w14:textId="77777777">
      <w:pPr>
        <w:rPr>
          <w:rFonts w:ascii="Comic Sans MS" w:hAnsi="Comic Sans MS"/>
          <w:sz w:val="20"/>
          <w:szCs w:val="20"/>
        </w:rPr>
      </w:pPr>
      <w:bookmarkStart w:name="_GoBack" w:id="0"/>
      <w:bookmarkEnd w:id="0"/>
    </w:p>
    <w:sectPr w:rsidRPr="00947EB1" w:rsidR="00632052" w:rsidSect="006B51AB">
      <w:pgSz w:w="11906" w:h="16838" w:orient="portrait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P="006B51AB" w:rsidRDefault="006B51AB" w14:paraId="5A39BBE3" w14:textId="77777777">
      <w:pPr>
        <w:spacing w:after="0" w:line="240" w:lineRule="auto"/>
      </w:pPr>
      <w:r>
        <w:separator/>
      </w:r>
    </w:p>
  </w:endnote>
  <w:endnote w:type="continuationSeparator" w:id="0">
    <w:p w:rsidR="006B51AB" w:rsidP="006B51AB" w:rsidRDefault="006B51AB" w14:paraId="41C8F39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P="006B51AB" w:rsidRDefault="006B51AB" w14:paraId="72A3D3EC" w14:textId="77777777">
      <w:pPr>
        <w:spacing w:after="0" w:line="240" w:lineRule="auto"/>
      </w:pPr>
      <w:r>
        <w:separator/>
      </w:r>
    </w:p>
  </w:footnote>
  <w:footnote w:type="continuationSeparator" w:id="0">
    <w:p w:rsidR="006B51AB" w:rsidP="006B51AB" w:rsidRDefault="006B51AB" w14:paraId="0D0B940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25">
    <w:abstractNumId w:val="23"/>
  </w: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76316"/>
    <w:rsid w:val="00083621"/>
    <w:rsid w:val="0008622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3B8A"/>
    <w:rsid w:val="00127149"/>
    <w:rsid w:val="00132FA0"/>
    <w:rsid w:val="00133CB9"/>
    <w:rsid w:val="001348BD"/>
    <w:rsid w:val="00136381"/>
    <w:rsid w:val="00136B73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C5CFB"/>
    <w:rsid w:val="001D2E92"/>
    <w:rsid w:val="001F04E7"/>
    <w:rsid w:val="001F0771"/>
    <w:rsid w:val="001F3406"/>
    <w:rsid w:val="00201E96"/>
    <w:rsid w:val="002032D4"/>
    <w:rsid w:val="00213072"/>
    <w:rsid w:val="00220D61"/>
    <w:rsid w:val="0022341E"/>
    <w:rsid w:val="00230D0E"/>
    <w:rsid w:val="00231350"/>
    <w:rsid w:val="002322B4"/>
    <w:rsid w:val="00234B32"/>
    <w:rsid w:val="00243CBE"/>
    <w:rsid w:val="002460F6"/>
    <w:rsid w:val="00246489"/>
    <w:rsid w:val="00255E13"/>
    <w:rsid w:val="00257A84"/>
    <w:rsid w:val="002665D3"/>
    <w:rsid w:val="00270E07"/>
    <w:rsid w:val="00277370"/>
    <w:rsid w:val="002A21C5"/>
    <w:rsid w:val="002B03A9"/>
    <w:rsid w:val="002B73BE"/>
    <w:rsid w:val="002C5228"/>
    <w:rsid w:val="002D5A4A"/>
    <w:rsid w:val="002D7465"/>
    <w:rsid w:val="002E3335"/>
    <w:rsid w:val="002E4545"/>
    <w:rsid w:val="002F4881"/>
    <w:rsid w:val="002F66C5"/>
    <w:rsid w:val="00300A77"/>
    <w:rsid w:val="0030117F"/>
    <w:rsid w:val="00303A2A"/>
    <w:rsid w:val="003053AA"/>
    <w:rsid w:val="003129CF"/>
    <w:rsid w:val="0032214B"/>
    <w:rsid w:val="003324FF"/>
    <w:rsid w:val="003334C9"/>
    <w:rsid w:val="0033397B"/>
    <w:rsid w:val="00333F2C"/>
    <w:rsid w:val="00334FDD"/>
    <w:rsid w:val="00337097"/>
    <w:rsid w:val="00343B09"/>
    <w:rsid w:val="00344FBA"/>
    <w:rsid w:val="003552E5"/>
    <w:rsid w:val="00357B9C"/>
    <w:rsid w:val="00360D5F"/>
    <w:rsid w:val="00361251"/>
    <w:rsid w:val="00362C7D"/>
    <w:rsid w:val="00363293"/>
    <w:rsid w:val="00374332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11E01"/>
    <w:rsid w:val="00425DE9"/>
    <w:rsid w:val="0044213B"/>
    <w:rsid w:val="00452294"/>
    <w:rsid w:val="00454E88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D27CC"/>
    <w:rsid w:val="004E014C"/>
    <w:rsid w:val="00506B54"/>
    <w:rsid w:val="005117BA"/>
    <w:rsid w:val="00514C39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20B0"/>
    <w:rsid w:val="00596F4A"/>
    <w:rsid w:val="005A0BC2"/>
    <w:rsid w:val="005A5214"/>
    <w:rsid w:val="005A5DCE"/>
    <w:rsid w:val="005B3785"/>
    <w:rsid w:val="005C0B5E"/>
    <w:rsid w:val="005C58E7"/>
    <w:rsid w:val="005D1F8A"/>
    <w:rsid w:val="005E0CBD"/>
    <w:rsid w:val="0060539E"/>
    <w:rsid w:val="006121F7"/>
    <w:rsid w:val="00622108"/>
    <w:rsid w:val="00632052"/>
    <w:rsid w:val="006421B0"/>
    <w:rsid w:val="006443C9"/>
    <w:rsid w:val="00666431"/>
    <w:rsid w:val="0068447A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28CF"/>
    <w:rsid w:val="006F4D8C"/>
    <w:rsid w:val="006F7B19"/>
    <w:rsid w:val="00707616"/>
    <w:rsid w:val="007105E5"/>
    <w:rsid w:val="00714B92"/>
    <w:rsid w:val="0072798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0DC2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2B07"/>
    <w:rsid w:val="00836E82"/>
    <w:rsid w:val="00856ACF"/>
    <w:rsid w:val="0087066D"/>
    <w:rsid w:val="0087084C"/>
    <w:rsid w:val="00880AD9"/>
    <w:rsid w:val="008848FE"/>
    <w:rsid w:val="00887988"/>
    <w:rsid w:val="008A57E8"/>
    <w:rsid w:val="008B4972"/>
    <w:rsid w:val="008B79BD"/>
    <w:rsid w:val="008C30C8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363DB"/>
    <w:rsid w:val="00940653"/>
    <w:rsid w:val="00947EB1"/>
    <w:rsid w:val="009514C4"/>
    <w:rsid w:val="009550AC"/>
    <w:rsid w:val="0095600D"/>
    <w:rsid w:val="00965FCF"/>
    <w:rsid w:val="00972FF3"/>
    <w:rsid w:val="009779C2"/>
    <w:rsid w:val="009810B9"/>
    <w:rsid w:val="00984BC3"/>
    <w:rsid w:val="0099024E"/>
    <w:rsid w:val="00990DAB"/>
    <w:rsid w:val="009A63ED"/>
    <w:rsid w:val="009D0552"/>
    <w:rsid w:val="009D4726"/>
    <w:rsid w:val="009E2A5E"/>
    <w:rsid w:val="009E6840"/>
    <w:rsid w:val="009F19A5"/>
    <w:rsid w:val="009F4DCD"/>
    <w:rsid w:val="00A009F0"/>
    <w:rsid w:val="00A0592B"/>
    <w:rsid w:val="00A151BC"/>
    <w:rsid w:val="00A163D6"/>
    <w:rsid w:val="00A22DD5"/>
    <w:rsid w:val="00A24ADE"/>
    <w:rsid w:val="00A30E68"/>
    <w:rsid w:val="00A31E08"/>
    <w:rsid w:val="00A40F1D"/>
    <w:rsid w:val="00A54AA0"/>
    <w:rsid w:val="00A54ECE"/>
    <w:rsid w:val="00A5616F"/>
    <w:rsid w:val="00A61B9B"/>
    <w:rsid w:val="00A63DD6"/>
    <w:rsid w:val="00A65945"/>
    <w:rsid w:val="00A7245B"/>
    <w:rsid w:val="00A72505"/>
    <w:rsid w:val="00A77B1B"/>
    <w:rsid w:val="00A807AE"/>
    <w:rsid w:val="00AA7E93"/>
    <w:rsid w:val="00AB66C2"/>
    <w:rsid w:val="00AC7A23"/>
    <w:rsid w:val="00AE35FC"/>
    <w:rsid w:val="00AF2EFB"/>
    <w:rsid w:val="00AF3EC0"/>
    <w:rsid w:val="00B00092"/>
    <w:rsid w:val="00B00D1D"/>
    <w:rsid w:val="00B254FA"/>
    <w:rsid w:val="00B355EE"/>
    <w:rsid w:val="00B4027F"/>
    <w:rsid w:val="00B41654"/>
    <w:rsid w:val="00B4272A"/>
    <w:rsid w:val="00B43F62"/>
    <w:rsid w:val="00B44906"/>
    <w:rsid w:val="00B53E46"/>
    <w:rsid w:val="00B7262B"/>
    <w:rsid w:val="00B74238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1F1"/>
    <w:rsid w:val="00C152D0"/>
    <w:rsid w:val="00C260DF"/>
    <w:rsid w:val="00C274C0"/>
    <w:rsid w:val="00C37902"/>
    <w:rsid w:val="00C415E6"/>
    <w:rsid w:val="00C554DC"/>
    <w:rsid w:val="00C57C8C"/>
    <w:rsid w:val="00C57D6C"/>
    <w:rsid w:val="00C663C5"/>
    <w:rsid w:val="00C66CEA"/>
    <w:rsid w:val="00C75C70"/>
    <w:rsid w:val="00C778C2"/>
    <w:rsid w:val="00C807F7"/>
    <w:rsid w:val="00C87052"/>
    <w:rsid w:val="00C872D2"/>
    <w:rsid w:val="00C92014"/>
    <w:rsid w:val="00C943DF"/>
    <w:rsid w:val="00C97A13"/>
    <w:rsid w:val="00CA0354"/>
    <w:rsid w:val="00CA36A4"/>
    <w:rsid w:val="00CA64F3"/>
    <w:rsid w:val="00CA6ED3"/>
    <w:rsid w:val="00CB4F68"/>
    <w:rsid w:val="00CC2EC7"/>
    <w:rsid w:val="00CC3C98"/>
    <w:rsid w:val="00CE673A"/>
    <w:rsid w:val="00CF20B4"/>
    <w:rsid w:val="00D01014"/>
    <w:rsid w:val="00D036A4"/>
    <w:rsid w:val="00D03D2E"/>
    <w:rsid w:val="00D05E8C"/>
    <w:rsid w:val="00D1031D"/>
    <w:rsid w:val="00D106F5"/>
    <w:rsid w:val="00D11251"/>
    <w:rsid w:val="00D14CC0"/>
    <w:rsid w:val="00D1545F"/>
    <w:rsid w:val="00D37E32"/>
    <w:rsid w:val="00D424FE"/>
    <w:rsid w:val="00D458D4"/>
    <w:rsid w:val="00D46D3A"/>
    <w:rsid w:val="00D52557"/>
    <w:rsid w:val="00D57162"/>
    <w:rsid w:val="00D651C9"/>
    <w:rsid w:val="00D66438"/>
    <w:rsid w:val="00D6793F"/>
    <w:rsid w:val="00D7232B"/>
    <w:rsid w:val="00D80F7B"/>
    <w:rsid w:val="00D827DA"/>
    <w:rsid w:val="00D83451"/>
    <w:rsid w:val="00D85D3F"/>
    <w:rsid w:val="00D957C1"/>
    <w:rsid w:val="00D959C1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2C06"/>
    <w:rsid w:val="00DF6728"/>
    <w:rsid w:val="00DF724F"/>
    <w:rsid w:val="00DF75E6"/>
    <w:rsid w:val="00E016B7"/>
    <w:rsid w:val="00E12204"/>
    <w:rsid w:val="00E22C86"/>
    <w:rsid w:val="00E44553"/>
    <w:rsid w:val="00E4750E"/>
    <w:rsid w:val="00E53976"/>
    <w:rsid w:val="00E54183"/>
    <w:rsid w:val="00E66104"/>
    <w:rsid w:val="00E67D63"/>
    <w:rsid w:val="00E74D09"/>
    <w:rsid w:val="00E84A32"/>
    <w:rsid w:val="00E92094"/>
    <w:rsid w:val="00E931B2"/>
    <w:rsid w:val="00E939F3"/>
    <w:rsid w:val="00E97ABE"/>
    <w:rsid w:val="00EA206E"/>
    <w:rsid w:val="00EA5082"/>
    <w:rsid w:val="00EB7145"/>
    <w:rsid w:val="00ED0583"/>
    <w:rsid w:val="00ED1592"/>
    <w:rsid w:val="00ED502D"/>
    <w:rsid w:val="00ED5CE0"/>
    <w:rsid w:val="00EE0139"/>
    <w:rsid w:val="00EE0E85"/>
    <w:rsid w:val="00F07B87"/>
    <w:rsid w:val="00F17336"/>
    <w:rsid w:val="00F200BE"/>
    <w:rsid w:val="00F20206"/>
    <w:rsid w:val="00F24719"/>
    <w:rsid w:val="00F406BF"/>
    <w:rsid w:val="00F42FD3"/>
    <w:rsid w:val="00F44CDD"/>
    <w:rsid w:val="00F47089"/>
    <w:rsid w:val="00F50661"/>
    <w:rsid w:val="00F53C21"/>
    <w:rsid w:val="00F61ABB"/>
    <w:rsid w:val="00F62A24"/>
    <w:rsid w:val="00F6425E"/>
    <w:rsid w:val="00F64D49"/>
    <w:rsid w:val="00F725A9"/>
    <w:rsid w:val="00F81B9E"/>
    <w:rsid w:val="00F82CA9"/>
    <w:rsid w:val="00F83510"/>
    <w:rsid w:val="00F85CA9"/>
    <w:rsid w:val="00F86408"/>
    <w:rsid w:val="00FA1AB5"/>
    <w:rsid w:val="00FA43E0"/>
    <w:rsid w:val="00FC6715"/>
    <w:rsid w:val="00FD118E"/>
    <w:rsid w:val="00FD2ACC"/>
    <w:rsid w:val="00FD3E27"/>
    <w:rsid w:val="00FE74C6"/>
    <w:rsid w:val="00FF3E28"/>
    <w:rsid w:val="00FF5DEC"/>
    <w:rsid w:val="0156E4CA"/>
    <w:rsid w:val="01FCEDBE"/>
    <w:rsid w:val="028F4B92"/>
    <w:rsid w:val="02971942"/>
    <w:rsid w:val="032CB1FF"/>
    <w:rsid w:val="0334A2B0"/>
    <w:rsid w:val="03C0F800"/>
    <w:rsid w:val="05E4D1B5"/>
    <w:rsid w:val="05F7F039"/>
    <w:rsid w:val="0614E01C"/>
    <w:rsid w:val="0637C58B"/>
    <w:rsid w:val="0A14FB50"/>
    <w:rsid w:val="0C0CE1EA"/>
    <w:rsid w:val="10258C84"/>
    <w:rsid w:val="109F8172"/>
    <w:rsid w:val="1162C515"/>
    <w:rsid w:val="11BEA6F3"/>
    <w:rsid w:val="12BBFAF1"/>
    <w:rsid w:val="13FA20B9"/>
    <w:rsid w:val="1417B963"/>
    <w:rsid w:val="165D0E7C"/>
    <w:rsid w:val="1774D8DF"/>
    <w:rsid w:val="17F1419A"/>
    <w:rsid w:val="1C04A81C"/>
    <w:rsid w:val="203D483B"/>
    <w:rsid w:val="21B1E1B8"/>
    <w:rsid w:val="232E809F"/>
    <w:rsid w:val="255F5597"/>
    <w:rsid w:val="255FAD8B"/>
    <w:rsid w:val="259236ED"/>
    <w:rsid w:val="26202378"/>
    <w:rsid w:val="2A68EAEE"/>
    <w:rsid w:val="2B168720"/>
    <w:rsid w:val="2D6211D9"/>
    <w:rsid w:val="2D683516"/>
    <w:rsid w:val="2DD1599E"/>
    <w:rsid w:val="2DE5639B"/>
    <w:rsid w:val="2FE22FE8"/>
    <w:rsid w:val="308CC33D"/>
    <w:rsid w:val="31485A61"/>
    <w:rsid w:val="3174BB5C"/>
    <w:rsid w:val="3403A3E4"/>
    <w:rsid w:val="3421B3A4"/>
    <w:rsid w:val="36281D71"/>
    <w:rsid w:val="3662F675"/>
    <w:rsid w:val="3770A23A"/>
    <w:rsid w:val="3816B685"/>
    <w:rsid w:val="3860BA31"/>
    <w:rsid w:val="3A7D9986"/>
    <w:rsid w:val="3BDEB1E9"/>
    <w:rsid w:val="3BE544C8"/>
    <w:rsid w:val="3CC37EAD"/>
    <w:rsid w:val="410DA57B"/>
    <w:rsid w:val="416A996A"/>
    <w:rsid w:val="439F4FCD"/>
    <w:rsid w:val="45ED6800"/>
    <w:rsid w:val="47D7BBFB"/>
    <w:rsid w:val="47F1C7A8"/>
    <w:rsid w:val="49BB7980"/>
    <w:rsid w:val="4A686206"/>
    <w:rsid w:val="4B147A57"/>
    <w:rsid w:val="4C5E3251"/>
    <w:rsid w:val="4D755F04"/>
    <w:rsid w:val="4DD5C9F3"/>
    <w:rsid w:val="4F716F7C"/>
    <w:rsid w:val="4F9AB158"/>
    <w:rsid w:val="50C73B4A"/>
    <w:rsid w:val="5746DE07"/>
    <w:rsid w:val="57DF7FF1"/>
    <w:rsid w:val="58F5F663"/>
    <w:rsid w:val="5A0876DC"/>
    <w:rsid w:val="5D7DDAA0"/>
    <w:rsid w:val="5E9D4977"/>
    <w:rsid w:val="610365C8"/>
    <w:rsid w:val="611AA509"/>
    <w:rsid w:val="61AD71C2"/>
    <w:rsid w:val="6323CB2E"/>
    <w:rsid w:val="6349F4F2"/>
    <w:rsid w:val="6418A368"/>
    <w:rsid w:val="6431532A"/>
    <w:rsid w:val="64796224"/>
    <w:rsid w:val="6588B666"/>
    <w:rsid w:val="66352E2C"/>
    <w:rsid w:val="6DFB26E3"/>
    <w:rsid w:val="702214E1"/>
    <w:rsid w:val="74617E40"/>
    <w:rsid w:val="76940453"/>
    <w:rsid w:val="7781B2E1"/>
    <w:rsid w:val="7948911D"/>
    <w:rsid w:val="794FF6C4"/>
    <w:rsid w:val="7AE4B31E"/>
    <w:rsid w:val="7C3D8C5A"/>
    <w:rsid w:val="7C4E81E2"/>
    <w:rsid w:val="7F00FD25"/>
    <w:rsid w:val="7F4C1302"/>
    <w:rsid w:val="7F6DD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F9394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43CBE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66CEA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homelearning@st-edmunds.suffolk.sch.uk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vindolanda.com/" TargetMode="Externa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topics/zgffr82/articles/zx9hcj6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omelearning@st-edmunds.suffolk.sch.uk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28" /><Relationship Type="http://schemas.openxmlformats.org/officeDocument/2006/relationships/image" Target="media/image1.em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://www.wildlifetrusts.org" TargetMode="External" Id="rId22" /><Relationship Type="http://schemas.openxmlformats.org/officeDocument/2006/relationships/fontTable" Target="fontTable.xml" Id="rId27" /><Relationship Type="http://schemas.openxmlformats.org/officeDocument/2006/relationships/hyperlink" Target="https://www.unicef.org.uk/rights-respecting-schools/resources/teaching-resources/guidance-assemblies-lessons/article-of-the-week/" TargetMode="External" Id="R28ec821b6bf74adb" /><Relationship Type="http://schemas.openxmlformats.org/officeDocument/2006/relationships/hyperlink" Target="http://www.robbiddulph.com/draw-with-rob" TargetMode="External" Id="R00db69f5eae14cef" /><Relationship Type="http://schemas.openxmlformats.org/officeDocument/2006/relationships/hyperlink" Target="https://www.awarenessdays.com/awareness-days-calendar/childrens-art-week-2020/" TargetMode="External" Id="R981609f068b140fe" /><Relationship Type="http://schemas.openxmlformats.org/officeDocument/2006/relationships/hyperlink" Target="https://www.classicfm.com/classical-100/abrsm-music-education-resource-free-lockdown/%20" TargetMode="External" Id="R502c4bd752b0487c" /><Relationship Type="http://schemas.openxmlformats.org/officeDocument/2006/relationships/hyperlink" Target="https://readon.myon.co.uk/library/browse.html" TargetMode="External" Id="R36f8e175229d4ea4" /><Relationship Type="http://schemas.openxmlformats.org/officeDocument/2006/relationships/hyperlink" Target="https://readon.myon.co.uk/library/browse.html" TargetMode="External" Id="R4a9a964123a64a72" /><Relationship Type="http://schemas.openxmlformats.org/officeDocument/2006/relationships/hyperlink" Target="https://www.thenational.academy/online-classroom/year-3/english" TargetMode="External" Id="R72b4be8558ce49fd" /><Relationship Type="http://schemas.openxmlformats.org/officeDocument/2006/relationships/hyperlink" Target="https://www.bbc.co.uk/bitesize/subjects/z39d7ty" TargetMode="External" Id="Rdf27ec8095ef471d" /><Relationship Type="http://schemas.openxmlformats.org/officeDocument/2006/relationships/hyperlink" Target="https://www.thenational.academy/online-classroom/year-3/maths" TargetMode="External" Id="R55031d96b9664281" /><Relationship Type="http://schemas.openxmlformats.org/officeDocument/2006/relationships/hyperlink" Target="https://classroomsecrets.co.uk/free-home-learning-packs/" TargetMode="External" Id="Rf4457e25cbf0457c" /><Relationship Type="http://schemas.openxmlformats.org/officeDocument/2006/relationships/hyperlink" Target="https://whiterosemaths.com/homelearning/year-3/" TargetMode="External" Id="Rd7b2516df4864218" /><Relationship Type="http://schemas.openxmlformats.org/officeDocument/2006/relationships/hyperlink" Target="https://www.topmarks.co.uk/maths-games/daily10" TargetMode="External" Id="Rc15cc4af45a44483" /><Relationship Type="http://schemas.openxmlformats.org/officeDocument/2006/relationships/hyperlink" Target="https://cafod.org.uk/Education/Children-s-liturgy" TargetMode="External" Id="R658b0c2959954111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5126BE-4FB7-4431-AE74-BE0E9922B30C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f10cbc2a-0ea4-4806-a722-54bd2c86aaa1"/>
    <ds:schemaRef ds:uri="http://purl.org/dc/dcmitype/"/>
    <ds:schemaRef ds:uri="aead4743-1bae-4188-a5e7-4ac2efb3dfaa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15221C6-B123-4BF2-A203-EA3B24C00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FBCC42-1516-4FB1-A185-1301F13911B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Learning Intentions for Parents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Harris, Marie</lastModifiedBy>
  <revision>4</revision>
  <dcterms:created xsi:type="dcterms:W3CDTF">2020-06-24T08:26:00.0000000Z</dcterms:created>
  <dcterms:modified xsi:type="dcterms:W3CDTF">2020-06-24T10:58:21.2823507Z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